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7A80" w:rsidRPr="0008313F" w:rsidRDefault="002E7A80" w:rsidP="009802CC">
      <w:pPr>
        <w:pStyle w:val="a"/>
        <w:tabs>
          <w:tab w:val="right" w:pos="9355"/>
        </w:tabs>
        <w:jc w:val="left"/>
        <w:rPr>
          <w:sz w:val="24"/>
          <w:szCs w:val="24"/>
        </w:rPr>
      </w:pPr>
      <w:r w:rsidRPr="0008313F">
        <w:rPr>
          <w:sz w:val="24"/>
          <w:szCs w:val="24"/>
          <w:lang w:val="kk-KZ"/>
        </w:rPr>
        <w:t xml:space="preserve">Қазақстан Республикасының                                          </w:t>
      </w:r>
      <w:r>
        <w:rPr>
          <w:sz w:val="24"/>
          <w:szCs w:val="24"/>
          <w:lang w:val="kk-KZ"/>
        </w:rPr>
        <w:t xml:space="preserve">  </w:t>
      </w:r>
      <w:r w:rsidRPr="0008313F">
        <w:rPr>
          <w:sz w:val="24"/>
          <w:szCs w:val="24"/>
        </w:rPr>
        <w:t>Министерство</w:t>
      </w:r>
    </w:p>
    <w:p w:rsidR="002E7A80" w:rsidRPr="0008313F" w:rsidRDefault="002E7A80" w:rsidP="009802CC">
      <w:pPr>
        <w:pStyle w:val="a"/>
        <w:tabs>
          <w:tab w:val="right" w:pos="9355"/>
        </w:tabs>
        <w:jc w:val="left"/>
        <w:rPr>
          <w:sz w:val="24"/>
          <w:szCs w:val="24"/>
        </w:rPr>
      </w:pPr>
      <w:r w:rsidRPr="0008313F">
        <w:rPr>
          <w:sz w:val="24"/>
          <w:szCs w:val="24"/>
          <w:lang w:val="kk-KZ"/>
        </w:rPr>
        <w:t xml:space="preserve">Білім және ғылым                                                              </w:t>
      </w:r>
      <w:r>
        <w:rPr>
          <w:sz w:val="24"/>
          <w:szCs w:val="24"/>
          <w:lang w:val="kk-KZ"/>
        </w:rPr>
        <w:t xml:space="preserve"> </w:t>
      </w:r>
      <w:r w:rsidRPr="0008313F">
        <w:rPr>
          <w:sz w:val="24"/>
          <w:szCs w:val="24"/>
        </w:rPr>
        <w:t>образования и науки</w:t>
      </w:r>
    </w:p>
    <w:p w:rsidR="002E7A80" w:rsidRPr="0008313F" w:rsidRDefault="002E7A80" w:rsidP="009802CC">
      <w:pPr>
        <w:pStyle w:val="a"/>
        <w:tabs>
          <w:tab w:val="right" w:pos="9355"/>
        </w:tabs>
        <w:jc w:val="left"/>
        <w:rPr>
          <w:sz w:val="24"/>
          <w:szCs w:val="24"/>
        </w:rPr>
      </w:pPr>
      <w:r w:rsidRPr="0008313F">
        <w:rPr>
          <w:sz w:val="24"/>
          <w:szCs w:val="24"/>
          <w:lang w:val="kk-KZ"/>
        </w:rPr>
        <w:t xml:space="preserve">министрлігі                                                                          </w:t>
      </w:r>
      <w:r w:rsidRPr="0008313F">
        <w:rPr>
          <w:sz w:val="24"/>
          <w:szCs w:val="24"/>
        </w:rPr>
        <w:t>Республики Казахстан</w:t>
      </w:r>
    </w:p>
    <w:p w:rsidR="002E7A80" w:rsidRPr="0008313F" w:rsidRDefault="002E7A80" w:rsidP="009802CC">
      <w:pPr>
        <w:pStyle w:val="a"/>
        <w:jc w:val="left"/>
        <w:rPr>
          <w:sz w:val="24"/>
          <w:szCs w:val="24"/>
        </w:rPr>
      </w:pPr>
    </w:p>
    <w:p w:rsidR="002E7A80" w:rsidRPr="0008313F" w:rsidRDefault="002E7A80" w:rsidP="009802CC">
      <w:pPr>
        <w:pStyle w:val="a"/>
        <w:tabs>
          <w:tab w:val="right" w:pos="9355"/>
        </w:tabs>
        <w:jc w:val="both"/>
        <w:rPr>
          <w:sz w:val="24"/>
          <w:szCs w:val="24"/>
          <w:lang w:val="kk-KZ"/>
        </w:rPr>
      </w:pPr>
      <w:r w:rsidRPr="0008313F">
        <w:rPr>
          <w:sz w:val="24"/>
          <w:szCs w:val="24"/>
          <w:lang w:val="kk-KZ"/>
        </w:rPr>
        <w:t>Д. Серікбаев атындағы</w:t>
      </w:r>
      <w:r>
        <w:rPr>
          <w:sz w:val="24"/>
          <w:szCs w:val="24"/>
          <w:lang w:val="kk-KZ"/>
        </w:rPr>
        <w:t xml:space="preserve">                                                       </w:t>
      </w:r>
      <w:r w:rsidRPr="0008313F">
        <w:rPr>
          <w:sz w:val="24"/>
          <w:szCs w:val="24"/>
          <w:lang w:val="kk-KZ"/>
        </w:rPr>
        <w:t>ВКГТУ</w:t>
      </w:r>
    </w:p>
    <w:p w:rsidR="002E7A80" w:rsidRPr="0008313F" w:rsidRDefault="002E7A80" w:rsidP="009802CC">
      <w:pPr>
        <w:pStyle w:val="a"/>
        <w:tabs>
          <w:tab w:val="right" w:pos="9355"/>
        </w:tabs>
        <w:jc w:val="both"/>
        <w:rPr>
          <w:sz w:val="24"/>
          <w:szCs w:val="24"/>
          <w:lang w:val="kk-KZ"/>
        </w:rPr>
      </w:pPr>
      <w:r w:rsidRPr="0008313F">
        <w:rPr>
          <w:sz w:val="24"/>
          <w:szCs w:val="24"/>
          <w:lang w:val="kk-KZ"/>
        </w:rPr>
        <w:t xml:space="preserve">ШҚМТУ </w:t>
      </w:r>
      <w:r>
        <w:rPr>
          <w:sz w:val="24"/>
          <w:szCs w:val="24"/>
          <w:lang w:val="kk-KZ"/>
        </w:rPr>
        <w:t xml:space="preserve">                                                                               </w:t>
      </w:r>
      <w:r w:rsidRPr="0008313F">
        <w:rPr>
          <w:sz w:val="24"/>
          <w:szCs w:val="24"/>
          <w:lang w:val="kk-KZ"/>
        </w:rPr>
        <w:t>им. Д. Серикбаева</w:t>
      </w:r>
    </w:p>
    <w:p w:rsidR="002E7A80" w:rsidRPr="0008313F" w:rsidRDefault="002E7A80" w:rsidP="009802CC">
      <w:pPr>
        <w:pStyle w:val="a"/>
        <w:jc w:val="left"/>
        <w:rPr>
          <w:sz w:val="24"/>
          <w:szCs w:val="24"/>
        </w:rPr>
      </w:pPr>
    </w:p>
    <w:p w:rsidR="002E7A80" w:rsidRPr="0008313F" w:rsidRDefault="002E7A80" w:rsidP="009802CC">
      <w:pPr>
        <w:shd w:val="clear" w:color="auto" w:fill="FFFFFF"/>
        <w:tabs>
          <w:tab w:val="right" w:pos="9134"/>
        </w:tabs>
        <w:spacing w:line="322" w:lineRule="exact"/>
        <w:ind w:left="5" w:firstLine="5755"/>
        <w:jc w:val="right"/>
        <w:rPr>
          <w:color w:val="000000"/>
          <w:spacing w:val="9"/>
          <w:sz w:val="24"/>
          <w:szCs w:val="24"/>
        </w:rPr>
      </w:pPr>
      <w:r w:rsidRPr="0008313F">
        <w:rPr>
          <w:color w:val="000000"/>
          <w:spacing w:val="9"/>
          <w:sz w:val="24"/>
          <w:szCs w:val="24"/>
        </w:rPr>
        <w:t>УТВЕРЖДАЮ:</w:t>
      </w:r>
    </w:p>
    <w:p w:rsidR="002E7A80" w:rsidRPr="0008313F" w:rsidRDefault="002E7A80" w:rsidP="009802CC">
      <w:pPr>
        <w:shd w:val="clear" w:color="auto" w:fill="FFFFFF"/>
        <w:tabs>
          <w:tab w:val="right" w:pos="9134"/>
        </w:tabs>
        <w:spacing w:line="322" w:lineRule="exact"/>
        <w:ind w:left="5" w:firstLine="5755"/>
        <w:jc w:val="right"/>
        <w:rPr>
          <w:color w:val="000000"/>
          <w:spacing w:val="9"/>
          <w:sz w:val="24"/>
          <w:szCs w:val="24"/>
        </w:rPr>
      </w:pPr>
      <w:r w:rsidRPr="0008313F">
        <w:rPr>
          <w:color w:val="000000"/>
          <w:spacing w:val="9"/>
          <w:sz w:val="24"/>
          <w:szCs w:val="24"/>
        </w:rPr>
        <w:t>Декан архитектурно-</w:t>
      </w:r>
    </w:p>
    <w:p w:rsidR="002E7A80" w:rsidRPr="0008313F" w:rsidRDefault="002E7A80" w:rsidP="009802CC">
      <w:pPr>
        <w:shd w:val="clear" w:color="auto" w:fill="FFFFFF"/>
        <w:tabs>
          <w:tab w:val="right" w:pos="9134"/>
        </w:tabs>
        <w:spacing w:line="322" w:lineRule="exact"/>
        <w:ind w:left="5" w:firstLine="5755"/>
        <w:jc w:val="right"/>
        <w:rPr>
          <w:color w:val="000000"/>
          <w:spacing w:val="9"/>
          <w:sz w:val="24"/>
          <w:szCs w:val="24"/>
        </w:rPr>
      </w:pPr>
      <w:r w:rsidRPr="0008313F">
        <w:rPr>
          <w:color w:val="000000"/>
          <w:spacing w:val="9"/>
          <w:sz w:val="24"/>
          <w:szCs w:val="24"/>
        </w:rPr>
        <w:t>строительного факультета</w:t>
      </w:r>
    </w:p>
    <w:p w:rsidR="002E7A80" w:rsidRPr="0008313F" w:rsidRDefault="002E7A80" w:rsidP="009802CC">
      <w:pPr>
        <w:shd w:val="clear" w:color="auto" w:fill="FFFFFF"/>
        <w:tabs>
          <w:tab w:val="right" w:pos="9134"/>
        </w:tabs>
        <w:spacing w:line="322" w:lineRule="exact"/>
        <w:ind w:left="5" w:firstLine="5755"/>
        <w:jc w:val="center"/>
        <w:rPr>
          <w:color w:val="000000"/>
          <w:spacing w:val="9"/>
          <w:sz w:val="24"/>
          <w:szCs w:val="24"/>
          <w:lang w:val="kk-KZ"/>
        </w:rPr>
      </w:pPr>
      <w:r>
        <w:rPr>
          <w:color w:val="000000"/>
          <w:spacing w:val="9"/>
          <w:sz w:val="24"/>
          <w:szCs w:val="24"/>
        </w:rPr>
        <w:t xml:space="preserve">        </w:t>
      </w:r>
      <w:r w:rsidRPr="0008313F">
        <w:rPr>
          <w:color w:val="000000"/>
          <w:spacing w:val="9"/>
          <w:sz w:val="24"/>
          <w:szCs w:val="24"/>
        </w:rPr>
        <w:t xml:space="preserve">________ </w:t>
      </w:r>
      <w:r>
        <w:rPr>
          <w:color w:val="000000"/>
          <w:spacing w:val="9"/>
          <w:sz w:val="24"/>
          <w:szCs w:val="24"/>
          <w:lang w:val="kk-KZ"/>
        </w:rPr>
        <w:t xml:space="preserve"> </w:t>
      </w:r>
      <w:r w:rsidRPr="0008313F">
        <w:rPr>
          <w:color w:val="000000"/>
          <w:spacing w:val="9"/>
          <w:sz w:val="24"/>
          <w:szCs w:val="24"/>
          <w:lang w:val="kk-KZ"/>
        </w:rPr>
        <w:t xml:space="preserve">      А.В</w:t>
      </w:r>
      <w:r w:rsidRPr="0008313F">
        <w:rPr>
          <w:color w:val="000000"/>
          <w:spacing w:val="9"/>
          <w:sz w:val="24"/>
          <w:szCs w:val="24"/>
        </w:rPr>
        <w:t xml:space="preserve">. </w:t>
      </w:r>
      <w:r w:rsidRPr="0008313F">
        <w:rPr>
          <w:color w:val="000000"/>
          <w:spacing w:val="9"/>
          <w:sz w:val="24"/>
          <w:szCs w:val="24"/>
          <w:lang w:val="kk-KZ"/>
        </w:rPr>
        <w:t>Хапин</w:t>
      </w:r>
    </w:p>
    <w:p w:rsidR="002E7A80" w:rsidRPr="0008313F" w:rsidRDefault="002E7A80" w:rsidP="009802CC">
      <w:pPr>
        <w:shd w:val="clear" w:color="auto" w:fill="FFFFFF"/>
        <w:tabs>
          <w:tab w:val="right" w:pos="9134"/>
        </w:tabs>
        <w:spacing w:line="322" w:lineRule="exact"/>
        <w:ind w:left="5" w:firstLine="5755"/>
        <w:jc w:val="right"/>
        <w:rPr>
          <w:sz w:val="24"/>
          <w:szCs w:val="24"/>
          <w:lang w:val="kk-KZ"/>
        </w:rPr>
      </w:pPr>
      <w:r w:rsidRPr="009802CC">
        <w:rPr>
          <w:color w:val="000000"/>
          <w:spacing w:val="9"/>
          <w:sz w:val="24"/>
          <w:szCs w:val="24"/>
          <w:lang w:val="kk-KZ"/>
        </w:rPr>
        <w:t>«_____» __________201</w:t>
      </w:r>
      <w:r>
        <w:rPr>
          <w:color w:val="000000"/>
          <w:spacing w:val="9"/>
          <w:sz w:val="24"/>
          <w:szCs w:val="24"/>
          <w:lang w:val="kk-KZ"/>
        </w:rPr>
        <w:t>8</w:t>
      </w:r>
      <w:r w:rsidRPr="009802CC">
        <w:rPr>
          <w:color w:val="000000"/>
          <w:spacing w:val="9"/>
          <w:sz w:val="24"/>
          <w:szCs w:val="24"/>
          <w:lang w:val="kk-KZ"/>
        </w:rPr>
        <w:t xml:space="preserve"> г.</w:t>
      </w:r>
    </w:p>
    <w:p w:rsidR="002E7A80" w:rsidRPr="009802CC" w:rsidRDefault="002E7A80" w:rsidP="009802CC">
      <w:pPr>
        <w:jc w:val="center"/>
        <w:rPr>
          <w:rFonts w:ascii="KZ Times New Roman" w:hAnsi="KZ Times New Roman" w:cs="KZ Times New Roman"/>
          <w:sz w:val="24"/>
          <w:szCs w:val="24"/>
          <w:lang w:val="kk-KZ"/>
        </w:rPr>
      </w:pPr>
    </w:p>
    <w:p w:rsidR="002E7A80" w:rsidRPr="009802CC" w:rsidRDefault="002E7A80" w:rsidP="009802CC">
      <w:pPr>
        <w:jc w:val="center"/>
        <w:rPr>
          <w:rFonts w:ascii="KZ Times New Roman" w:hAnsi="KZ Times New Roman" w:cs="KZ Times New Roman"/>
          <w:sz w:val="24"/>
          <w:szCs w:val="24"/>
          <w:lang w:val="kk-KZ"/>
        </w:rPr>
      </w:pPr>
    </w:p>
    <w:p w:rsidR="002E7A80" w:rsidRPr="009802CC" w:rsidRDefault="002E7A80" w:rsidP="009802CC">
      <w:pPr>
        <w:jc w:val="center"/>
        <w:rPr>
          <w:rFonts w:ascii="KZ Times New Roman" w:hAnsi="KZ Times New Roman" w:cs="KZ Times New Roman"/>
          <w:sz w:val="24"/>
          <w:szCs w:val="24"/>
          <w:lang w:val="kk-KZ"/>
        </w:rPr>
      </w:pPr>
    </w:p>
    <w:p w:rsidR="002E7A80" w:rsidRPr="009802CC" w:rsidRDefault="002E7A80" w:rsidP="009802CC">
      <w:pPr>
        <w:jc w:val="center"/>
        <w:rPr>
          <w:rFonts w:ascii="KZ Times New Roman" w:hAnsi="KZ Times New Roman" w:cs="KZ Times New Roman"/>
          <w:sz w:val="24"/>
          <w:szCs w:val="24"/>
          <w:lang w:val="kk-KZ"/>
        </w:rPr>
      </w:pPr>
    </w:p>
    <w:p w:rsidR="002E7A80" w:rsidRDefault="002E7A80" w:rsidP="00170F78">
      <w:pPr>
        <w:pStyle w:val="Style6"/>
        <w:widowControl/>
        <w:jc w:val="center"/>
        <w:rPr>
          <w:rStyle w:val="FontStyle30"/>
          <w:sz w:val="28"/>
          <w:szCs w:val="28"/>
          <w:lang w:val="kk-KZ"/>
        </w:rPr>
      </w:pPr>
      <w:r>
        <w:rPr>
          <w:rStyle w:val="FontStyle30"/>
          <w:sz w:val="28"/>
          <w:szCs w:val="28"/>
          <w:lang w:val="kk-KZ"/>
        </w:rPr>
        <w:t>АЭРОДРОМДАРДЫ ЖОБАЛАУ НЕГІЗДЕРІ</w:t>
      </w:r>
    </w:p>
    <w:p w:rsidR="002E7A80" w:rsidRPr="009802CC" w:rsidRDefault="002E7A80" w:rsidP="009802CC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9802CC">
        <w:rPr>
          <w:rFonts w:ascii="Times New Roman" w:hAnsi="Times New Roman" w:cs="Times New Roman"/>
          <w:sz w:val="24"/>
          <w:szCs w:val="24"/>
          <w:lang w:val="kk-KZ"/>
        </w:rPr>
        <w:t>Жұмыс модульдік оқу бағдарламасы және силлабус</w:t>
      </w:r>
    </w:p>
    <w:p w:rsidR="002E7A80" w:rsidRPr="0008313F" w:rsidRDefault="002E7A80" w:rsidP="009802CC">
      <w:pPr>
        <w:jc w:val="center"/>
        <w:rPr>
          <w:sz w:val="24"/>
          <w:szCs w:val="24"/>
          <w:lang w:val="kk-KZ"/>
        </w:rPr>
      </w:pPr>
    </w:p>
    <w:p w:rsidR="002E7A80" w:rsidRPr="0008313F" w:rsidRDefault="002E7A80" w:rsidP="009802CC">
      <w:pPr>
        <w:rPr>
          <w:sz w:val="24"/>
          <w:szCs w:val="24"/>
          <w:lang w:val="kk-KZ"/>
        </w:rPr>
      </w:pPr>
    </w:p>
    <w:p w:rsidR="002E7A80" w:rsidRPr="00DB40B8" w:rsidRDefault="002E7A80" w:rsidP="00170F78">
      <w:pPr>
        <w:pStyle w:val="Style6"/>
        <w:widowControl/>
        <w:jc w:val="center"/>
        <w:rPr>
          <w:rStyle w:val="FontStyle30"/>
          <w:sz w:val="28"/>
          <w:szCs w:val="28"/>
          <w:lang w:val="kk-KZ"/>
        </w:rPr>
      </w:pPr>
      <w:r>
        <w:rPr>
          <w:rStyle w:val="FontStyle30"/>
          <w:sz w:val="28"/>
          <w:szCs w:val="28"/>
          <w:lang w:val="kk-KZ"/>
        </w:rPr>
        <w:t>ОСНОВЫ ПРОЕКТИРОВАНИЯ АЭРОДРОМОВ</w:t>
      </w:r>
    </w:p>
    <w:p w:rsidR="002E7A80" w:rsidRPr="0008313F" w:rsidRDefault="002E7A80" w:rsidP="009802CC">
      <w:pPr>
        <w:jc w:val="center"/>
        <w:rPr>
          <w:sz w:val="24"/>
          <w:szCs w:val="24"/>
        </w:rPr>
      </w:pPr>
      <w:r w:rsidRPr="0008313F">
        <w:rPr>
          <w:sz w:val="24"/>
          <w:szCs w:val="24"/>
        </w:rPr>
        <w:t>Рабочая модульная учебная программа и силлабус</w:t>
      </w:r>
    </w:p>
    <w:p w:rsidR="002E7A80" w:rsidRDefault="002E7A80" w:rsidP="009802CC">
      <w:pPr>
        <w:rPr>
          <w:sz w:val="24"/>
          <w:szCs w:val="24"/>
        </w:rPr>
      </w:pPr>
    </w:p>
    <w:p w:rsidR="002E7A80" w:rsidRDefault="002E7A80" w:rsidP="009802CC">
      <w:pPr>
        <w:rPr>
          <w:sz w:val="24"/>
          <w:szCs w:val="24"/>
        </w:rPr>
      </w:pPr>
    </w:p>
    <w:p w:rsidR="002E7A80" w:rsidRPr="0008313F" w:rsidRDefault="002E7A80" w:rsidP="009802CC">
      <w:pPr>
        <w:rPr>
          <w:sz w:val="24"/>
          <w:szCs w:val="24"/>
        </w:rPr>
      </w:pPr>
    </w:p>
    <w:p w:rsidR="002E7A80" w:rsidRDefault="002E7A80" w:rsidP="00B52696">
      <w:pPr>
        <w:jc w:val="both"/>
        <w:rPr>
          <w:sz w:val="24"/>
          <w:szCs w:val="24"/>
          <w:lang w:val="kk-KZ"/>
        </w:rPr>
      </w:pPr>
      <w:r w:rsidRPr="006B7DCB">
        <w:rPr>
          <w:sz w:val="24"/>
          <w:szCs w:val="24"/>
          <w:lang w:val="kk-KZ"/>
        </w:rPr>
        <w:t>Специальность: 5В074500 «Транспортное строительство»</w:t>
      </w:r>
    </w:p>
    <w:p w:rsidR="002E7A80" w:rsidRPr="006B7DCB" w:rsidRDefault="002E7A80" w:rsidP="00B52696">
      <w:pPr>
        <w:jc w:val="both"/>
        <w:rPr>
          <w:sz w:val="24"/>
          <w:szCs w:val="24"/>
          <w:lang w:val="kk-KZ"/>
        </w:rPr>
      </w:pPr>
    </w:p>
    <w:p w:rsidR="002E7A80" w:rsidRPr="005F1A30" w:rsidRDefault="002E7A80" w:rsidP="009802CC">
      <w:pPr>
        <w:rPr>
          <w:sz w:val="24"/>
          <w:szCs w:val="24"/>
        </w:rPr>
      </w:pPr>
      <w:r w:rsidRPr="006B7DCB">
        <w:rPr>
          <w:sz w:val="24"/>
          <w:szCs w:val="24"/>
          <w:lang w:val="kk-KZ"/>
        </w:rPr>
        <w:t xml:space="preserve">Количество кредитов дисциплины: </w:t>
      </w:r>
      <w:r w:rsidRPr="005F1A30">
        <w:rPr>
          <w:sz w:val="24"/>
          <w:szCs w:val="24"/>
          <w:lang w:val="kk-KZ"/>
        </w:rPr>
        <w:t>2 кредита</w:t>
      </w:r>
    </w:p>
    <w:p w:rsidR="002E7A80" w:rsidRPr="006B7DCB" w:rsidRDefault="002E7A80" w:rsidP="009802CC">
      <w:pPr>
        <w:rPr>
          <w:sz w:val="24"/>
          <w:szCs w:val="24"/>
        </w:rPr>
      </w:pPr>
    </w:p>
    <w:p w:rsidR="002E7A80" w:rsidRPr="006B7DCB" w:rsidRDefault="002E7A80" w:rsidP="009802CC">
      <w:pPr>
        <w:rPr>
          <w:sz w:val="24"/>
          <w:szCs w:val="24"/>
        </w:rPr>
      </w:pPr>
    </w:p>
    <w:p w:rsidR="002E7A80" w:rsidRPr="006B7DCB" w:rsidRDefault="002E7A80" w:rsidP="009802CC">
      <w:pPr>
        <w:rPr>
          <w:sz w:val="24"/>
          <w:szCs w:val="24"/>
        </w:rPr>
      </w:pPr>
    </w:p>
    <w:p w:rsidR="002E7A80" w:rsidRPr="0008313F" w:rsidRDefault="002E7A80" w:rsidP="009802CC">
      <w:pPr>
        <w:rPr>
          <w:sz w:val="24"/>
          <w:szCs w:val="24"/>
        </w:rPr>
      </w:pPr>
    </w:p>
    <w:p w:rsidR="002E7A80" w:rsidRPr="0008313F" w:rsidRDefault="002E7A80" w:rsidP="009802CC">
      <w:pPr>
        <w:rPr>
          <w:sz w:val="24"/>
          <w:szCs w:val="24"/>
        </w:rPr>
      </w:pPr>
    </w:p>
    <w:p w:rsidR="002E7A80" w:rsidRPr="0008313F" w:rsidRDefault="002E7A80" w:rsidP="009802CC">
      <w:pPr>
        <w:rPr>
          <w:sz w:val="24"/>
          <w:szCs w:val="24"/>
        </w:rPr>
      </w:pPr>
    </w:p>
    <w:p w:rsidR="002E7A80" w:rsidRPr="0008313F" w:rsidRDefault="002E7A80" w:rsidP="009802CC">
      <w:pPr>
        <w:rPr>
          <w:sz w:val="24"/>
          <w:szCs w:val="24"/>
        </w:rPr>
      </w:pPr>
    </w:p>
    <w:p w:rsidR="002E7A80" w:rsidRPr="0008313F" w:rsidRDefault="002E7A80" w:rsidP="009802CC">
      <w:pPr>
        <w:rPr>
          <w:sz w:val="24"/>
          <w:szCs w:val="24"/>
        </w:rPr>
      </w:pPr>
    </w:p>
    <w:p w:rsidR="002E7A80" w:rsidRPr="0008313F" w:rsidRDefault="002E7A80" w:rsidP="009802CC">
      <w:pPr>
        <w:rPr>
          <w:sz w:val="24"/>
          <w:szCs w:val="24"/>
        </w:rPr>
      </w:pPr>
    </w:p>
    <w:p w:rsidR="002E7A80" w:rsidRPr="0008313F" w:rsidRDefault="002E7A80" w:rsidP="009802CC">
      <w:pPr>
        <w:rPr>
          <w:sz w:val="24"/>
          <w:szCs w:val="24"/>
        </w:rPr>
      </w:pPr>
    </w:p>
    <w:p w:rsidR="002E7A80" w:rsidRPr="0008313F" w:rsidRDefault="002E7A80" w:rsidP="009802CC">
      <w:pPr>
        <w:rPr>
          <w:sz w:val="24"/>
          <w:szCs w:val="24"/>
        </w:rPr>
      </w:pPr>
    </w:p>
    <w:p w:rsidR="002E7A80" w:rsidRDefault="002E7A80" w:rsidP="009802CC">
      <w:pPr>
        <w:jc w:val="center"/>
        <w:rPr>
          <w:rFonts w:ascii="KZ Times New Roman" w:hAnsi="KZ Times New Roman" w:cs="KZ Times New Roman"/>
          <w:sz w:val="24"/>
          <w:szCs w:val="24"/>
        </w:rPr>
      </w:pPr>
    </w:p>
    <w:p w:rsidR="002E7A80" w:rsidRDefault="002E7A80" w:rsidP="009802CC">
      <w:pPr>
        <w:jc w:val="center"/>
        <w:rPr>
          <w:rFonts w:ascii="KZ Times New Roman" w:hAnsi="KZ Times New Roman" w:cs="KZ Times New Roman"/>
          <w:sz w:val="24"/>
          <w:szCs w:val="24"/>
        </w:rPr>
      </w:pPr>
    </w:p>
    <w:p w:rsidR="002E7A80" w:rsidRDefault="002E7A80" w:rsidP="009802CC">
      <w:pPr>
        <w:jc w:val="center"/>
        <w:rPr>
          <w:rFonts w:ascii="KZ Times New Roman" w:hAnsi="KZ Times New Roman" w:cs="KZ Times New Roman"/>
          <w:sz w:val="24"/>
          <w:szCs w:val="24"/>
          <w:lang w:val="kk-KZ"/>
        </w:rPr>
      </w:pPr>
    </w:p>
    <w:p w:rsidR="002E7A80" w:rsidRDefault="002E7A80" w:rsidP="009802CC">
      <w:pPr>
        <w:jc w:val="center"/>
        <w:rPr>
          <w:rFonts w:ascii="KZ Times New Roman" w:hAnsi="KZ Times New Roman" w:cs="KZ Times New Roman"/>
          <w:sz w:val="24"/>
          <w:szCs w:val="24"/>
          <w:lang w:val="kk-KZ"/>
        </w:rPr>
      </w:pPr>
    </w:p>
    <w:p w:rsidR="002E7A80" w:rsidRDefault="002E7A80" w:rsidP="009802CC">
      <w:pPr>
        <w:jc w:val="center"/>
        <w:rPr>
          <w:rFonts w:ascii="KZ Times New Roman" w:hAnsi="KZ Times New Roman" w:cs="KZ Times New Roman"/>
          <w:sz w:val="24"/>
          <w:szCs w:val="24"/>
        </w:rPr>
      </w:pPr>
    </w:p>
    <w:p w:rsidR="002E7A80" w:rsidRPr="0008313F" w:rsidRDefault="002E7A80" w:rsidP="009802CC">
      <w:pPr>
        <w:jc w:val="center"/>
        <w:rPr>
          <w:rFonts w:ascii="KZ Times New Roman" w:hAnsi="KZ Times New Roman" w:cs="KZ Times New Roman"/>
          <w:sz w:val="24"/>
          <w:szCs w:val="24"/>
        </w:rPr>
      </w:pPr>
    </w:p>
    <w:p w:rsidR="002E7A80" w:rsidRPr="0008313F" w:rsidRDefault="002E7A80" w:rsidP="009802CC">
      <w:pPr>
        <w:jc w:val="center"/>
        <w:rPr>
          <w:rFonts w:ascii="KZ Times New Roman" w:hAnsi="KZ Times New Roman" w:cs="KZ Times New Roman"/>
          <w:sz w:val="24"/>
          <w:szCs w:val="24"/>
        </w:rPr>
      </w:pPr>
      <w:r w:rsidRPr="0008313F">
        <w:rPr>
          <w:rFonts w:ascii="KZ Times New Roman" w:hAnsi="KZ Times New Roman" w:cs="KZ Times New Roman"/>
          <w:sz w:val="24"/>
          <w:szCs w:val="24"/>
        </w:rPr>
        <w:t>Өскемен</w:t>
      </w:r>
    </w:p>
    <w:p w:rsidR="002E7A80" w:rsidRPr="0008313F" w:rsidRDefault="002E7A80" w:rsidP="009802CC">
      <w:pPr>
        <w:jc w:val="center"/>
        <w:rPr>
          <w:rFonts w:ascii="KZ Times New Roman" w:hAnsi="KZ Times New Roman" w:cs="KZ Times New Roman"/>
          <w:sz w:val="24"/>
          <w:szCs w:val="24"/>
        </w:rPr>
      </w:pPr>
      <w:r w:rsidRPr="0008313F">
        <w:rPr>
          <w:rFonts w:ascii="KZ Times New Roman" w:hAnsi="KZ Times New Roman" w:cs="KZ Times New Roman"/>
          <w:sz w:val="24"/>
          <w:szCs w:val="24"/>
        </w:rPr>
        <w:t>Усть-Каменогорск</w:t>
      </w:r>
    </w:p>
    <w:p w:rsidR="002E7A80" w:rsidRDefault="002E7A80" w:rsidP="009802CC">
      <w:pPr>
        <w:jc w:val="center"/>
        <w:rPr>
          <w:rFonts w:ascii="KZ Times New Roman" w:hAnsi="KZ Times New Roman" w:cs="KZ Times New Roman"/>
          <w:sz w:val="24"/>
          <w:szCs w:val="24"/>
        </w:rPr>
      </w:pPr>
      <w:r>
        <w:rPr>
          <w:rFonts w:ascii="KZ Times New Roman" w:hAnsi="KZ Times New Roman" w:cs="KZ Times New Roman"/>
          <w:sz w:val="24"/>
          <w:szCs w:val="24"/>
        </w:rPr>
        <w:t>2018</w:t>
      </w:r>
    </w:p>
    <w:p w:rsidR="002E7A80" w:rsidRPr="0008313F" w:rsidRDefault="002E7A80" w:rsidP="009802CC">
      <w:pPr>
        <w:jc w:val="center"/>
        <w:rPr>
          <w:rFonts w:ascii="KZ Times New Roman" w:hAnsi="KZ Times New Roman" w:cs="KZ Times New Roman"/>
          <w:sz w:val="24"/>
          <w:szCs w:val="24"/>
        </w:rPr>
      </w:pPr>
    </w:p>
    <w:p w:rsidR="002E7A80" w:rsidRPr="00CC2976" w:rsidRDefault="002E7A80" w:rsidP="0075326E">
      <w:pPr>
        <w:ind w:firstLine="708"/>
        <w:jc w:val="both"/>
        <w:rPr>
          <w:sz w:val="24"/>
          <w:szCs w:val="24"/>
        </w:rPr>
      </w:pPr>
      <w:r w:rsidRPr="00CC2976">
        <w:rPr>
          <w:sz w:val="24"/>
          <w:szCs w:val="24"/>
        </w:rPr>
        <w:t xml:space="preserve">Рабочая модульная учебная программа и силлабус </w:t>
      </w:r>
      <w:r>
        <w:rPr>
          <w:sz w:val="24"/>
          <w:szCs w:val="24"/>
        </w:rPr>
        <w:t xml:space="preserve">по дисциплине «Основы проектирования аэродромов» </w:t>
      </w:r>
      <w:r w:rsidRPr="00CC2976">
        <w:rPr>
          <w:sz w:val="24"/>
          <w:szCs w:val="24"/>
        </w:rPr>
        <w:t xml:space="preserve">разработаны на кафедре «Строительство» на основании </w:t>
      </w:r>
      <w:r w:rsidRPr="00CC2976">
        <w:rPr>
          <w:sz w:val="24"/>
          <w:szCs w:val="24"/>
          <w:lang w:val="kk-KZ"/>
        </w:rPr>
        <w:t>Рабочего учебного плана</w:t>
      </w:r>
      <w:r w:rsidRPr="00CC2976">
        <w:rPr>
          <w:sz w:val="24"/>
          <w:szCs w:val="24"/>
        </w:rPr>
        <w:t>,</w:t>
      </w:r>
      <w:r>
        <w:rPr>
          <w:sz w:val="24"/>
          <w:szCs w:val="24"/>
          <w:lang w:val="kk-KZ"/>
        </w:rPr>
        <w:t xml:space="preserve"> Каталога элективных дисциплин</w:t>
      </w:r>
      <w:r w:rsidRPr="00CC2976">
        <w:rPr>
          <w:sz w:val="24"/>
          <w:szCs w:val="24"/>
        </w:rPr>
        <w:t>и Модульной образовательной программы специальности.</w:t>
      </w:r>
    </w:p>
    <w:p w:rsidR="002E7A80" w:rsidRPr="00CC2976" w:rsidRDefault="002E7A80" w:rsidP="009802CC">
      <w:pPr>
        <w:jc w:val="both"/>
        <w:rPr>
          <w:sz w:val="24"/>
          <w:szCs w:val="24"/>
        </w:rPr>
      </w:pPr>
    </w:p>
    <w:p w:rsidR="002E7A80" w:rsidRPr="00CC2976" w:rsidRDefault="002E7A80" w:rsidP="009802CC">
      <w:pPr>
        <w:tabs>
          <w:tab w:val="left" w:pos="7380"/>
        </w:tabs>
        <w:jc w:val="both"/>
        <w:rPr>
          <w:sz w:val="24"/>
          <w:szCs w:val="24"/>
        </w:rPr>
      </w:pPr>
    </w:p>
    <w:p w:rsidR="002E7A80" w:rsidRPr="00CC2976" w:rsidRDefault="002E7A80" w:rsidP="009802CC">
      <w:pPr>
        <w:pStyle w:val="BodyTextIndent"/>
        <w:tabs>
          <w:tab w:val="left" w:pos="0"/>
        </w:tabs>
        <w:ind w:left="0"/>
        <w:jc w:val="both"/>
        <w:rPr>
          <w:sz w:val="24"/>
          <w:szCs w:val="24"/>
        </w:rPr>
      </w:pPr>
      <w:r w:rsidRPr="00CC2976">
        <w:rPr>
          <w:sz w:val="24"/>
          <w:szCs w:val="24"/>
        </w:rPr>
        <w:t xml:space="preserve">Одобрено учебно-методическим советом </w:t>
      </w:r>
      <w:r w:rsidRPr="0008313F">
        <w:rPr>
          <w:sz w:val="24"/>
          <w:szCs w:val="24"/>
        </w:rPr>
        <w:t>Архитектурно-строительного факультета</w:t>
      </w:r>
    </w:p>
    <w:p w:rsidR="002E7A80" w:rsidRPr="009802CC" w:rsidRDefault="002E7A80" w:rsidP="009802CC">
      <w:pPr>
        <w:tabs>
          <w:tab w:val="left" w:pos="7380"/>
        </w:tabs>
        <w:jc w:val="both"/>
        <w:rPr>
          <w:sz w:val="24"/>
          <w:szCs w:val="24"/>
          <w:lang w:val="kk-KZ"/>
        </w:rPr>
      </w:pPr>
      <w:r w:rsidRPr="00CC2976">
        <w:rPr>
          <w:sz w:val="24"/>
          <w:szCs w:val="24"/>
        </w:rPr>
        <w:t>Председатель</w:t>
      </w:r>
      <w:r w:rsidRPr="00CC2976">
        <w:rPr>
          <w:sz w:val="24"/>
          <w:szCs w:val="24"/>
        </w:rPr>
        <w:tab/>
      </w:r>
      <w:r>
        <w:rPr>
          <w:sz w:val="24"/>
          <w:szCs w:val="24"/>
          <w:lang w:val="kk-KZ"/>
        </w:rPr>
        <w:t>Б.Е. Махиев</w:t>
      </w:r>
    </w:p>
    <w:p w:rsidR="002E7A80" w:rsidRPr="00CC2976" w:rsidRDefault="002E7A80" w:rsidP="009802CC">
      <w:pPr>
        <w:tabs>
          <w:tab w:val="left" w:pos="7380"/>
        </w:tabs>
        <w:jc w:val="both"/>
        <w:rPr>
          <w:sz w:val="24"/>
          <w:szCs w:val="24"/>
        </w:rPr>
      </w:pPr>
      <w:r w:rsidRPr="00CC2976">
        <w:rPr>
          <w:sz w:val="24"/>
          <w:szCs w:val="24"/>
        </w:rPr>
        <w:t>Протокол №____ от__________г.</w:t>
      </w:r>
    </w:p>
    <w:p w:rsidR="002E7A80" w:rsidRPr="00CC2976" w:rsidRDefault="002E7A80" w:rsidP="009802CC">
      <w:pPr>
        <w:jc w:val="both"/>
        <w:rPr>
          <w:sz w:val="24"/>
          <w:szCs w:val="24"/>
        </w:rPr>
      </w:pPr>
    </w:p>
    <w:p w:rsidR="002E7A80" w:rsidRPr="00CC2976" w:rsidRDefault="002E7A80" w:rsidP="009802CC">
      <w:pPr>
        <w:jc w:val="both"/>
        <w:rPr>
          <w:sz w:val="24"/>
          <w:szCs w:val="24"/>
        </w:rPr>
      </w:pPr>
      <w:r w:rsidRPr="00CC2976">
        <w:rPr>
          <w:sz w:val="24"/>
          <w:szCs w:val="24"/>
        </w:rPr>
        <w:t>Обсуждено на заседании кафедры «Строительство»</w:t>
      </w:r>
    </w:p>
    <w:p w:rsidR="002E7A80" w:rsidRPr="009802CC" w:rsidRDefault="002E7A80" w:rsidP="00170F78">
      <w:pPr>
        <w:tabs>
          <w:tab w:val="left" w:pos="7380"/>
        </w:tabs>
        <w:jc w:val="both"/>
        <w:rPr>
          <w:sz w:val="24"/>
          <w:szCs w:val="24"/>
          <w:lang w:val="kk-KZ"/>
        </w:rPr>
      </w:pPr>
      <w:r w:rsidRPr="00CC2976">
        <w:rPr>
          <w:sz w:val="24"/>
          <w:szCs w:val="24"/>
        </w:rPr>
        <w:t xml:space="preserve">Зав. кафедрой </w:t>
      </w:r>
      <w:r w:rsidRPr="00CC2976">
        <w:rPr>
          <w:sz w:val="24"/>
          <w:szCs w:val="24"/>
        </w:rPr>
        <w:tab/>
      </w:r>
      <w:r>
        <w:rPr>
          <w:sz w:val="24"/>
          <w:szCs w:val="24"/>
          <w:lang w:val="kk-KZ"/>
        </w:rPr>
        <w:t>Б.Е. Махиев</w:t>
      </w:r>
    </w:p>
    <w:p w:rsidR="002E7A80" w:rsidRPr="00CC2976" w:rsidRDefault="002E7A80" w:rsidP="009802CC">
      <w:pPr>
        <w:tabs>
          <w:tab w:val="left" w:pos="7380"/>
        </w:tabs>
        <w:jc w:val="both"/>
        <w:rPr>
          <w:sz w:val="24"/>
          <w:szCs w:val="24"/>
        </w:rPr>
      </w:pPr>
      <w:r w:rsidRPr="00CC2976">
        <w:rPr>
          <w:sz w:val="24"/>
          <w:szCs w:val="24"/>
        </w:rPr>
        <w:t>Протокол №____ от __________г.</w:t>
      </w:r>
    </w:p>
    <w:p w:rsidR="002E7A80" w:rsidRPr="00CC2976" w:rsidRDefault="002E7A80" w:rsidP="009802CC">
      <w:pPr>
        <w:tabs>
          <w:tab w:val="left" w:pos="7380"/>
        </w:tabs>
        <w:jc w:val="both"/>
        <w:rPr>
          <w:sz w:val="24"/>
          <w:szCs w:val="24"/>
        </w:rPr>
      </w:pPr>
    </w:p>
    <w:p w:rsidR="002E7A80" w:rsidRPr="00CC2976" w:rsidRDefault="002E7A80" w:rsidP="009802CC">
      <w:pPr>
        <w:tabs>
          <w:tab w:val="left" w:pos="7380"/>
        </w:tabs>
        <w:jc w:val="both"/>
        <w:rPr>
          <w:sz w:val="24"/>
          <w:szCs w:val="24"/>
        </w:rPr>
      </w:pPr>
      <w:r w:rsidRPr="00CC2976">
        <w:rPr>
          <w:sz w:val="24"/>
          <w:szCs w:val="24"/>
        </w:rPr>
        <w:t xml:space="preserve">Разработал </w:t>
      </w:r>
    </w:p>
    <w:p w:rsidR="002E7A80" w:rsidRPr="00CC2976" w:rsidRDefault="002E7A80" w:rsidP="009802CC">
      <w:pPr>
        <w:tabs>
          <w:tab w:val="left" w:pos="7380"/>
        </w:tabs>
        <w:jc w:val="both"/>
        <w:rPr>
          <w:sz w:val="24"/>
          <w:szCs w:val="24"/>
        </w:rPr>
      </w:pPr>
      <w:r>
        <w:rPr>
          <w:sz w:val="24"/>
          <w:szCs w:val="24"/>
        </w:rPr>
        <w:t>ст. преподаватель</w:t>
      </w:r>
      <w:r>
        <w:rPr>
          <w:sz w:val="24"/>
          <w:szCs w:val="24"/>
        </w:rPr>
        <w:tab/>
      </w:r>
      <w:r>
        <w:rPr>
          <w:sz w:val="24"/>
          <w:szCs w:val="24"/>
          <w:lang w:val="kk-KZ"/>
        </w:rPr>
        <w:t>А</w:t>
      </w:r>
      <w:r>
        <w:rPr>
          <w:sz w:val="24"/>
          <w:szCs w:val="24"/>
        </w:rPr>
        <w:t>.</w:t>
      </w:r>
      <w:r>
        <w:rPr>
          <w:sz w:val="24"/>
          <w:szCs w:val="24"/>
          <w:lang w:val="kk-KZ"/>
        </w:rPr>
        <w:t>К</w:t>
      </w:r>
      <w:r>
        <w:rPr>
          <w:sz w:val="24"/>
          <w:szCs w:val="24"/>
        </w:rPr>
        <w:t xml:space="preserve">. </w:t>
      </w:r>
      <w:r>
        <w:rPr>
          <w:sz w:val="24"/>
          <w:szCs w:val="24"/>
          <w:lang w:val="kk-KZ"/>
        </w:rPr>
        <w:t>Раимбекова</w:t>
      </w:r>
    </w:p>
    <w:p w:rsidR="002E7A80" w:rsidRPr="00CC2976" w:rsidRDefault="002E7A80" w:rsidP="009802CC">
      <w:pPr>
        <w:tabs>
          <w:tab w:val="left" w:pos="7380"/>
        </w:tabs>
        <w:jc w:val="both"/>
        <w:rPr>
          <w:sz w:val="24"/>
          <w:szCs w:val="24"/>
        </w:rPr>
      </w:pPr>
    </w:p>
    <w:p w:rsidR="002E7A80" w:rsidRPr="00CC2976" w:rsidRDefault="002E7A80" w:rsidP="009802CC">
      <w:pPr>
        <w:tabs>
          <w:tab w:val="left" w:pos="7380"/>
        </w:tabs>
        <w:jc w:val="both"/>
        <w:rPr>
          <w:sz w:val="24"/>
          <w:szCs w:val="24"/>
        </w:rPr>
      </w:pPr>
      <w:r w:rsidRPr="00CC2976">
        <w:rPr>
          <w:sz w:val="24"/>
          <w:szCs w:val="24"/>
        </w:rPr>
        <w:t>Нормоконтролер</w:t>
      </w:r>
      <w:r w:rsidRPr="00CC2976">
        <w:rPr>
          <w:sz w:val="24"/>
          <w:szCs w:val="24"/>
        </w:rPr>
        <w:tab/>
        <w:t>В.</w:t>
      </w:r>
      <w:r>
        <w:rPr>
          <w:sz w:val="24"/>
          <w:szCs w:val="24"/>
          <w:lang w:val="kk-KZ"/>
        </w:rPr>
        <w:t>Г.</w:t>
      </w:r>
      <w:r w:rsidRPr="00CC2976">
        <w:rPr>
          <w:sz w:val="24"/>
          <w:szCs w:val="24"/>
        </w:rPr>
        <w:t xml:space="preserve"> Харинов</w:t>
      </w:r>
    </w:p>
    <w:p w:rsidR="002E7A80" w:rsidRDefault="002E7A80" w:rsidP="009802CC"/>
    <w:p w:rsidR="002E7A80" w:rsidRDefault="002E7A80" w:rsidP="009802CC"/>
    <w:p w:rsidR="002E7A80" w:rsidRDefault="002E7A80" w:rsidP="009802CC"/>
    <w:p w:rsidR="002E7A80" w:rsidRDefault="002E7A80" w:rsidP="009802CC"/>
    <w:p w:rsidR="002E7A80" w:rsidRDefault="002E7A80" w:rsidP="009802CC"/>
    <w:p w:rsidR="002E7A80" w:rsidRDefault="002E7A80" w:rsidP="009802CC"/>
    <w:p w:rsidR="002E7A80" w:rsidRDefault="002E7A80" w:rsidP="009802CC"/>
    <w:p w:rsidR="002E7A80" w:rsidRDefault="002E7A80" w:rsidP="009802CC"/>
    <w:p w:rsidR="002E7A80" w:rsidRDefault="002E7A80" w:rsidP="009802CC"/>
    <w:p w:rsidR="002E7A80" w:rsidRDefault="002E7A80" w:rsidP="009802CC"/>
    <w:p w:rsidR="002E7A80" w:rsidRDefault="002E7A80" w:rsidP="009802CC"/>
    <w:p w:rsidR="002E7A80" w:rsidRDefault="002E7A80" w:rsidP="009802CC"/>
    <w:p w:rsidR="002E7A80" w:rsidRDefault="002E7A80" w:rsidP="009802CC"/>
    <w:p w:rsidR="002E7A80" w:rsidRDefault="002E7A80" w:rsidP="009802CC"/>
    <w:p w:rsidR="002E7A80" w:rsidRDefault="002E7A80" w:rsidP="009802CC"/>
    <w:p w:rsidR="002E7A80" w:rsidRDefault="002E7A80" w:rsidP="009802CC"/>
    <w:p w:rsidR="002E7A80" w:rsidRDefault="002E7A80" w:rsidP="009802CC"/>
    <w:p w:rsidR="002E7A80" w:rsidRDefault="002E7A80" w:rsidP="009802CC"/>
    <w:p w:rsidR="002E7A80" w:rsidRDefault="002E7A80" w:rsidP="009802CC"/>
    <w:p w:rsidR="002E7A80" w:rsidRDefault="002E7A80" w:rsidP="009802CC"/>
    <w:p w:rsidR="002E7A80" w:rsidRDefault="002E7A80" w:rsidP="009802CC"/>
    <w:p w:rsidR="002E7A80" w:rsidRDefault="002E7A80" w:rsidP="009802CC"/>
    <w:p w:rsidR="002E7A80" w:rsidRDefault="002E7A80" w:rsidP="009802CC"/>
    <w:p w:rsidR="002E7A80" w:rsidRDefault="002E7A80" w:rsidP="009802CC"/>
    <w:p w:rsidR="002E7A80" w:rsidRDefault="002E7A80" w:rsidP="009802CC"/>
    <w:p w:rsidR="002E7A80" w:rsidRDefault="002E7A80" w:rsidP="009802CC"/>
    <w:p w:rsidR="002E7A80" w:rsidRDefault="002E7A80" w:rsidP="009802CC"/>
    <w:p w:rsidR="002E7A80" w:rsidRDefault="002E7A80" w:rsidP="009802CC"/>
    <w:p w:rsidR="002E7A80" w:rsidRPr="006B7DCB" w:rsidRDefault="002E7A80" w:rsidP="00B52696">
      <w:pPr>
        <w:ind w:firstLine="540"/>
        <w:jc w:val="center"/>
        <w:rPr>
          <w:sz w:val="24"/>
          <w:szCs w:val="24"/>
        </w:rPr>
      </w:pPr>
      <w:r w:rsidRPr="006B7DCB">
        <w:rPr>
          <w:sz w:val="24"/>
          <w:szCs w:val="24"/>
        </w:rPr>
        <w:t>1 ХАРАКТЕРИСТИКА ДИСЦИПЛИНЫ, ЕЕ МЕСТО В УЧЕБНОМ ПРОЦЕССЕ</w:t>
      </w:r>
    </w:p>
    <w:p w:rsidR="002E7A80" w:rsidRPr="006B7DCB" w:rsidRDefault="002E7A80" w:rsidP="00B52696">
      <w:pPr>
        <w:ind w:firstLine="540"/>
        <w:jc w:val="center"/>
        <w:rPr>
          <w:sz w:val="24"/>
          <w:szCs w:val="24"/>
        </w:rPr>
      </w:pPr>
    </w:p>
    <w:p w:rsidR="002E7A80" w:rsidRDefault="002E7A80" w:rsidP="00B52696">
      <w:pPr>
        <w:pStyle w:val="Style2"/>
        <w:widowControl/>
        <w:numPr>
          <w:ilvl w:val="1"/>
          <w:numId w:val="26"/>
        </w:numPr>
        <w:spacing w:line="240" w:lineRule="auto"/>
        <w:jc w:val="center"/>
        <w:rPr>
          <w:b/>
          <w:bCs/>
        </w:rPr>
      </w:pPr>
      <w:r w:rsidRPr="006B7DCB">
        <w:rPr>
          <w:b/>
          <w:bCs/>
        </w:rPr>
        <w:t>Описание изучаемой дисциплины</w:t>
      </w:r>
    </w:p>
    <w:p w:rsidR="002E7A80" w:rsidRDefault="002E7A80" w:rsidP="00170F78">
      <w:pPr>
        <w:pStyle w:val="Style2"/>
        <w:widowControl/>
        <w:spacing w:line="240" w:lineRule="auto"/>
        <w:jc w:val="center"/>
        <w:rPr>
          <w:b/>
          <w:bCs/>
        </w:rPr>
      </w:pPr>
    </w:p>
    <w:p w:rsidR="002E7A80" w:rsidRPr="002353AC" w:rsidRDefault="002E7A80" w:rsidP="00170F78">
      <w:pPr>
        <w:rPr>
          <w:sz w:val="24"/>
          <w:szCs w:val="24"/>
        </w:rPr>
      </w:pPr>
      <w:r w:rsidRPr="002353AC">
        <w:rPr>
          <w:sz w:val="24"/>
          <w:szCs w:val="24"/>
        </w:rPr>
        <w:t xml:space="preserve">     Данная дисциплина «Основы проектирования аэродромов» включает изучение основ проектирования аэродромов, что включает в себя знакомство с воздушными трассами и аэропортами гражданской авиации, краткой историей развития авиасооружений, с требованиями к генеральному плану аэропорта и его служебно- технической территории, с проектированием летных полос аэродрома, с пропускной способностью аэропортов и взлетно-посадочных полос аэродромов, проектированием рулежных дорожек, перрона и мест стоянки воздушных судов, вертикальной планировки аэродромов, водоотводом и дренажем на аэродромах, с конструкциями искусственных покрытий аэродромов, с изысканиями аэропортов, составлением проектов строительства, с учетом общих требований по охране окружающей среды.</w:t>
      </w:r>
    </w:p>
    <w:p w:rsidR="002E7A80" w:rsidRPr="006B7DCB" w:rsidRDefault="002E7A80" w:rsidP="00170F78">
      <w:pPr>
        <w:pStyle w:val="Style2"/>
        <w:widowControl/>
        <w:spacing w:line="240" w:lineRule="auto"/>
        <w:jc w:val="center"/>
        <w:rPr>
          <w:b/>
          <w:bCs/>
        </w:rPr>
      </w:pPr>
    </w:p>
    <w:p w:rsidR="002E7A80" w:rsidRDefault="002E7A80" w:rsidP="00B52696">
      <w:pPr>
        <w:ind w:left="568"/>
        <w:jc w:val="center"/>
        <w:rPr>
          <w:b/>
          <w:bCs/>
          <w:sz w:val="24"/>
          <w:szCs w:val="24"/>
        </w:rPr>
      </w:pPr>
      <w:bookmarkStart w:id="0" w:name="bookmark1"/>
      <w:r w:rsidRPr="006B7DCB">
        <w:rPr>
          <w:b/>
          <w:bCs/>
          <w:sz w:val="24"/>
          <w:szCs w:val="24"/>
        </w:rPr>
        <w:t>1.2 Цели и задачи изучения дисциплины</w:t>
      </w:r>
    </w:p>
    <w:p w:rsidR="002E7A80" w:rsidRPr="002353AC" w:rsidRDefault="002E7A80" w:rsidP="00B52696">
      <w:pPr>
        <w:ind w:left="568"/>
        <w:jc w:val="center"/>
        <w:rPr>
          <w:b/>
          <w:bCs/>
          <w:sz w:val="24"/>
          <w:szCs w:val="24"/>
        </w:rPr>
      </w:pPr>
    </w:p>
    <w:p w:rsidR="002E7A80" w:rsidRPr="002353AC" w:rsidRDefault="002E7A80" w:rsidP="00170F78">
      <w:pPr>
        <w:ind w:firstLine="435"/>
        <w:jc w:val="both"/>
        <w:rPr>
          <w:sz w:val="24"/>
          <w:szCs w:val="24"/>
          <w:lang w:val="kk-KZ"/>
        </w:rPr>
      </w:pPr>
      <w:r w:rsidRPr="002353AC">
        <w:rPr>
          <w:sz w:val="24"/>
          <w:szCs w:val="24"/>
          <w:lang w:val="kk-KZ"/>
        </w:rPr>
        <w:t xml:space="preserve">Целью данной дисциплины является изучение необходимых теоретических основ, а также  привитие практических навыков в отрасли изыскания и проектирования аэродромов гражданской авиации. </w:t>
      </w:r>
    </w:p>
    <w:p w:rsidR="002E7A80" w:rsidRPr="002353AC" w:rsidRDefault="002E7A80" w:rsidP="00170F78">
      <w:pPr>
        <w:ind w:firstLine="435"/>
        <w:jc w:val="both"/>
        <w:rPr>
          <w:sz w:val="24"/>
          <w:szCs w:val="24"/>
          <w:lang w:val="kk-KZ"/>
        </w:rPr>
      </w:pPr>
      <w:r w:rsidRPr="002353AC">
        <w:rPr>
          <w:sz w:val="24"/>
          <w:szCs w:val="24"/>
          <w:lang w:val="kk-KZ"/>
        </w:rPr>
        <w:t xml:space="preserve">Бакалавры – выпускники изучившие курс «Основы проектирования аэродромов» по специализации «Строительство автомобильных дорог и аэродромов» в дальнейшем могут управлять коллективом занимающимся проектированием, строительством, а также эксплуатацией аэродромов, выполнять проектно-конструкторские работы, участвовать в научно-исследовательской работе, а также заниматься научно-педагогической деятельностью. </w:t>
      </w:r>
    </w:p>
    <w:p w:rsidR="002E7A80" w:rsidRPr="002353AC" w:rsidRDefault="002E7A80" w:rsidP="00170F78">
      <w:pPr>
        <w:ind w:firstLine="435"/>
        <w:jc w:val="both"/>
        <w:rPr>
          <w:sz w:val="24"/>
          <w:szCs w:val="24"/>
          <w:lang w:val="kk-KZ"/>
        </w:rPr>
      </w:pPr>
      <w:r w:rsidRPr="002353AC">
        <w:rPr>
          <w:sz w:val="24"/>
          <w:szCs w:val="24"/>
        </w:rPr>
        <w:t>Задачами подготовки специалиста для</w:t>
      </w:r>
      <w:r w:rsidRPr="002353AC">
        <w:rPr>
          <w:sz w:val="24"/>
          <w:szCs w:val="24"/>
          <w:lang w:val="kk-KZ"/>
        </w:rPr>
        <w:t xml:space="preserve"> выполнения намеченных видов профессиональной деятельности, после изучения дисциплины «Основы проектирования аэродромов» обучающиеся должны знать:</w:t>
      </w:r>
    </w:p>
    <w:p w:rsidR="002E7A80" w:rsidRPr="002353AC" w:rsidRDefault="002E7A80" w:rsidP="00170F78">
      <w:pPr>
        <w:numPr>
          <w:ilvl w:val="0"/>
          <w:numId w:val="36"/>
        </w:numPr>
        <w:jc w:val="both"/>
        <w:rPr>
          <w:sz w:val="24"/>
          <w:szCs w:val="24"/>
          <w:lang w:val="kk-KZ"/>
        </w:rPr>
      </w:pPr>
      <w:r w:rsidRPr="002353AC">
        <w:rPr>
          <w:sz w:val="24"/>
          <w:szCs w:val="24"/>
          <w:lang w:val="kk-KZ"/>
        </w:rPr>
        <w:t>основы моделирования генерального плана аэродрома;</w:t>
      </w:r>
    </w:p>
    <w:p w:rsidR="002E7A80" w:rsidRPr="002353AC" w:rsidRDefault="002E7A80" w:rsidP="00170F78">
      <w:pPr>
        <w:numPr>
          <w:ilvl w:val="0"/>
          <w:numId w:val="36"/>
        </w:numPr>
        <w:jc w:val="both"/>
        <w:rPr>
          <w:sz w:val="24"/>
          <w:szCs w:val="24"/>
          <w:lang w:val="kk-KZ"/>
        </w:rPr>
      </w:pPr>
      <w:r w:rsidRPr="002353AC">
        <w:rPr>
          <w:sz w:val="24"/>
          <w:szCs w:val="24"/>
          <w:lang w:val="kk-KZ"/>
        </w:rPr>
        <w:t>состав и содержание элементов аэродрома;</w:t>
      </w:r>
    </w:p>
    <w:p w:rsidR="002E7A80" w:rsidRPr="002353AC" w:rsidRDefault="002E7A80" w:rsidP="00170F78">
      <w:pPr>
        <w:numPr>
          <w:ilvl w:val="0"/>
          <w:numId w:val="36"/>
        </w:numPr>
        <w:jc w:val="both"/>
        <w:rPr>
          <w:sz w:val="24"/>
          <w:szCs w:val="24"/>
          <w:lang w:val="kk-KZ"/>
        </w:rPr>
      </w:pPr>
      <w:r w:rsidRPr="002353AC">
        <w:rPr>
          <w:sz w:val="24"/>
          <w:szCs w:val="24"/>
          <w:lang w:val="kk-KZ"/>
        </w:rPr>
        <w:t>проектирование вертикальной планировки площадки аэродрома;</w:t>
      </w:r>
    </w:p>
    <w:p w:rsidR="002E7A80" w:rsidRPr="002353AC" w:rsidRDefault="002E7A80" w:rsidP="00170F78">
      <w:pPr>
        <w:numPr>
          <w:ilvl w:val="0"/>
          <w:numId w:val="36"/>
        </w:numPr>
        <w:jc w:val="both"/>
        <w:rPr>
          <w:sz w:val="24"/>
          <w:szCs w:val="24"/>
          <w:lang w:val="kk-KZ"/>
        </w:rPr>
      </w:pPr>
      <w:r w:rsidRPr="002353AC">
        <w:rPr>
          <w:sz w:val="24"/>
          <w:szCs w:val="24"/>
          <w:lang w:val="kk-KZ"/>
        </w:rPr>
        <w:t>конструирование и расчет искусственного покрытия;</w:t>
      </w:r>
    </w:p>
    <w:p w:rsidR="002E7A80" w:rsidRPr="002353AC" w:rsidRDefault="002E7A80" w:rsidP="00170F78">
      <w:pPr>
        <w:numPr>
          <w:ilvl w:val="0"/>
          <w:numId w:val="36"/>
        </w:numPr>
        <w:jc w:val="both"/>
        <w:rPr>
          <w:sz w:val="24"/>
          <w:szCs w:val="24"/>
          <w:lang w:val="kk-KZ"/>
        </w:rPr>
      </w:pPr>
      <w:r w:rsidRPr="002353AC">
        <w:rPr>
          <w:sz w:val="24"/>
          <w:szCs w:val="24"/>
          <w:lang w:val="kk-KZ"/>
        </w:rPr>
        <w:t>основы изыскания и проектирования, а также требования охраны труда на аэродромах.</w:t>
      </w:r>
    </w:p>
    <w:p w:rsidR="002E7A80" w:rsidRPr="002353AC" w:rsidRDefault="002E7A80" w:rsidP="00B52696">
      <w:pPr>
        <w:ind w:firstLine="567"/>
        <w:jc w:val="both"/>
        <w:rPr>
          <w:sz w:val="24"/>
          <w:szCs w:val="24"/>
        </w:rPr>
      </w:pPr>
    </w:p>
    <w:bookmarkEnd w:id="0"/>
    <w:p w:rsidR="002E7A80" w:rsidRDefault="002E7A80" w:rsidP="005C76F3">
      <w:pPr>
        <w:pStyle w:val="Style2"/>
        <w:widowControl/>
        <w:spacing w:line="240" w:lineRule="auto"/>
        <w:ind w:firstLine="567"/>
        <w:jc w:val="center"/>
        <w:rPr>
          <w:b/>
          <w:bCs/>
        </w:rPr>
      </w:pPr>
      <w:r w:rsidRPr="00941421">
        <w:rPr>
          <w:b/>
          <w:bCs/>
        </w:rPr>
        <w:t>1.3 Результаты  изучения дисциплины</w:t>
      </w:r>
    </w:p>
    <w:p w:rsidR="002E7A80" w:rsidRPr="00941421" w:rsidRDefault="002E7A80" w:rsidP="005C76F3">
      <w:pPr>
        <w:pStyle w:val="Style2"/>
        <w:widowControl/>
        <w:spacing w:line="240" w:lineRule="auto"/>
        <w:ind w:firstLine="567"/>
        <w:jc w:val="center"/>
        <w:rPr>
          <w:b/>
          <w:bCs/>
        </w:rPr>
      </w:pPr>
    </w:p>
    <w:p w:rsidR="002E7A80" w:rsidRPr="00941421" w:rsidRDefault="002E7A80" w:rsidP="005C76F3">
      <w:pPr>
        <w:ind w:firstLine="567"/>
        <w:jc w:val="both"/>
        <w:rPr>
          <w:color w:val="000000"/>
          <w:sz w:val="24"/>
          <w:szCs w:val="24"/>
        </w:rPr>
      </w:pPr>
      <w:r w:rsidRPr="00941421">
        <w:rPr>
          <w:color w:val="000000"/>
          <w:sz w:val="24"/>
          <w:szCs w:val="24"/>
        </w:rPr>
        <w:t>Результаты обучения определяются на основе Дублинских дескрипторов соответствующего уровня образования и выражаются через компетенции. При этом выделяются пять главных результатов обучения:</w:t>
      </w:r>
    </w:p>
    <w:p w:rsidR="002E7A80" w:rsidRDefault="002E7A80" w:rsidP="005C76F3">
      <w:pPr>
        <w:numPr>
          <w:ilvl w:val="0"/>
          <w:numId w:val="24"/>
        </w:numPr>
        <w:ind w:left="0" w:firstLine="567"/>
        <w:jc w:val="both"/>
        <w:rPr>
          <w:color w:val="000000"/>
          <w:sz w:val="24"/>
          <w:szCs w:val="24"/>
        </w:rPr>
      </w:pPr>
      <w:r w:rsidRPr="00941421">
        <w:rPr>
          <w:color w:val="000000"/>
          <w:sz w:val="24"/>
          <w:szCs w:val="24"/>
        </w:rPr>
        <w:t xml:space="preserve">знание основных </w:t>
      </w:r>
      <w:r>
        <w:rPr>
          <w:color w:val="000000"/>
          <w:sz w:val="24"/>
          <w:szCs w:val="24"/>
        </w:rPr>
        <w:t>правил</w:t>
      </w:r>
      <w:r w:rsidRPr="00941421">
        <w:rPr>
          <w:color w:val="000000"/>
          <w:sz w:val="24"/>
          <w:szCs w:val="24"/>
        </w:rPr>
        <w:t>, закономерностей, задач</w:t>
      </w:r>
      <w:r>
        <w:rPr>
          <w:color w:val="000000"/>
          <w:sz w:val="24"/>
          <w:szCs w:val="24"/>
        </w:rPr>
        <w:t>, а также нормативных данных</w:t>
      </w:r>
      <w:r w:rsidRPr="00941421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при изучении основ проектирования аэродромов, как основных элементов, так и вспомогательных объектов данной отрасли проектирования.</w:t>
      </w:r>
    </w:p>
    <w:p w:rsidR="002E7A80" w:rsidRPr="00941421" w:rsidRDefault="002E7A80" w:rsidP="005C76F3">
      <w:pPr>
        <w:numPr>
          <w:ilvl w:val="0"/>
          <w:numId w:val="24"/>
        </w:numPr>
        <w:ind w:left="0" w:firstLine="567"/>
        <w:jc w:val="both"/>
        <w:rPr>
          <w:color w:val="000000"/>
          <w:sz w:val="24"/>
          <w:szCs w:val="24"/>
        </w:rPr>
      </w:pPr>
      <w:r w:rsidRPr="00941421">
        <w:rPr>
          <w:color w:val="000000"/>
          <w:sz w:val="24"/>
          <w:szCs w:val="24"/>
        </w:rPr>
        <w:t xml:space="preserve">применение знаний и пониманий на практике при непосредственном выполнении </w:t>
      </w:r>
      <w:r>
        <w:rPr>
          <w:color w:val="000000"/>
          <w:sz w:val="24"/>
          <w:szCs w:val="24"/>
        </w:rPr>
        <w:t>изыскательских и проектных работ,</w:t>
      </w:r>
      <w:r w:rsidRPr="00941421">
        <w:rPr>
          <w:color w:val="000000"/>
          <w:sz w:val="24"/>
          <w:szCs w:val="24"/>
        </w:rPr>
        <w:t xml:space="preserve"> уметь выбирать и применять оптимальные и эффективные методы и </w:t>
      </w:r>
      <w:r w:rsidRPr="00941421">
        <w:rPr>
          <w:sz w:val="24"/>
          <w:szCs w:val="24"/>
        </w:rPr>
        <w:t xml:space="preserve">способы организационно-технологического обеспечения </w:t>
      </w:r>
      <w:r>
        <w:rPr>
          <w:sz w:val="24"/>
          <w:szCs w:val="24"/>
        </w:rPr>
        <w:t>о</w:t>
      </w:r>
      <w:r w:rsidRPr="00941421">
        <w:rPr>
          <w:sz w:val="24"/>
          <w:szCs w:val="24"/>
        </w:rPr>
        <w:t>бъектов транспортной инфрастуктур</w:t>
      </w:r>
      <w:r>
        <w:rPr>
          <w:sz w:val="24"/>
          <w:szCs w:val="24"/>
        </w:rPr>
        <w:t>ой</w:t>
      </w:r>
      <w:r w:rsidRPr="00941421">
        <w:rPr>
          <w:sz w:val="24"/>
          <w:szCs w:val="24"/>
        </w:rPr>
        <w:t xml:space="preserve"> и современны</w:t>
      </w:r>
      <w:r>
        <w:rPr>
          <w:sz w:val="24"/>
          <w:szCs w:val="24"/>
        </w:rPr>
        <w:t>ми технологиями проектирования</w:t>
      </w:r>
      <w:r w:rsidRPr="00941421">
        <w:rPr>
          <w:color w:val="000000"/>
          <w:sz w:val="24"/>
          <w:szCs w:val="24"/>
        </w:rPr>
        <w:t>;</w:t>
      </w:r>
    </w:p>
    <w:p w:rsidR="002E7A80" w:rsidRPr="00941421" w:rsidRDefault="002E7A80" w:rsidP="005C76F3">
      <w:pPr>
        <w:numPr>
          <w:ilvl w:val="0"/>
          <w:numId w:val="24"/>
        </w:numPr>
        <w:ind w:left="0" w:firstLine="567"/>
        <w:jc w:val="both"/>
        <w:rPr>
          <w:color w:val="000000"/>
          <w:sz w:val="24"/>
          <w:szCs w:val="24"/>
        </w:rPr>
      </w:pPr>
      <w:r w:rsidRPr="00941421">
        <w:rPr>
          <w:color w:val="000000"/>
          <w:sz w:val="24"/>
          <w:szCs w:val="24"/>
        </w:rPr>
        <w:t xml:space="preserve">формирование суждений – иметь </w:t>
      </w:r>
      <w:r w:rsidRPr="00941421">
        <w:rPr>
          <w:rStyle w:val="FontStyle70"/>
          <w:sz w:val="24"/>
          <w:szCs w:val="24"/>
        </w:rPr>
        <w:t xml:space="preserve">собственное инженерно-техническое  представление необходимости </w:t>
      </w:r>
      <w:r w:rsidRPr="00941421">
        <w:rPr>
          <w:sz w:val="24"/>
          <w:szCs w:val="24"/>
        </w:rPr>
        <w:t xml:space="preserve">знаний </w:t>
      </w:r>
      <w:r>
        <w:rPr>
          <w:sz w:val="24"/>
          <w:szCs w:val="24"/>
        </w:rPr>
        <w:t>по основам использования современных методов проектирования объектов авиастроения таких как: взлетно-посадочная полоса, рулежная дорожка, искусственное покрытие взлетно-посадочной полосы</w:t>
      </w:r>
      <w:r w:rsidRPr="00941421">
        <w:rPr>
          <w:sz w:val="24"/>
          <w:szCs w:val="24"/>
        </w:rPr>
        <w:t>;</w:t>
      </w:r>
    </w:p>
    <w:p w:rsidR="002E7A80" w:rsidRPr="00941421" w:rsidRDefault="002E7A80" w:rsidP="005C76F3">
      <w:pPr>
        <w:numPr>
          <w:ilvl w:val="0"/>
          <w:numId w:val="24"/>
        </w:numPr>
        <w:ind w:left="0" w:firstLine="567"/>
        <w:jc w:val="both"/>
        <w:rPr>
          <w:color w:val="000000"/>
          <w:sz w:val="24"/>
          <w:szCs w:val="24"/>
        </w:rPr>
      </w:pPr>
      <w:r w:rsidRPr="00941421">
        <w:rPr>
          <w:color w:val="000000"/>
          <w:sz w:val="24"/>
          <w:szCs w:val="24"/>
        </w:rPr>
        <w:t>коммуникативные способности будущих специалистов должны заключаться в о</w:t>
      </w:r>
      <w:r w:rsidRPr="00941421">
        <w:rPr>
          <w:sz w:val="24"/>
          <w:szCs w:val="24"/>
        </w:rPr>
        <w:t>владении сложными коммуникативными навыками и умениями, этикета в сфере общения, соблюдение приличий, воспитанность, ориентация в рамках данной профессии</w:t>
      </w:r>
      <w:r w:rsidRPr="00941421">
        <w:rPr>
          <w:color w:val="000000"/>
          <w:sz w:val="24"/>
          <w:szCs w:val="24"/>
        </w:rPr>
        <w:t>;</w:t>
      </w:r>
    </w:p>
    <w:p w:rsidR="002E7A80" w:rsidRPr="00941421" w:rsidRDefault="002E7A80" w:rsidP="005C76F3">
      <w:pPr>
        <w:numPr>
          <w:ilvl w:val="0"/>
          <w:numId w:val="24"/>
        </w:numPr>
        <w:ind w:left="0" w:firstLine="567"/>
        <w:jc w:val="both"/>
        <w:rPr>
          <w:color w:val="000000"/>
          <w:sz w:val="24"/>
          <w:szCs w:val="24"/>
        </w:rPr>
      </w:pPr>
      <w:r w:rsidRPr="00941421">
        <w:rPr>
          <w:color w:val="000000"/>
          <w:sz w:val="24"/>
          <w:szCs w:val="24"/>
        </w:rPr>
        <w:t xml:space="preserve">навыки обучения или способности к учебе – </w:t>
      </w:r>
      <w:r w:rsidRPr="00941421">
        <w:rPr>
          <w:sz w:val="24"/>
          <w:szCs w:val="24"/>
        </w:rPr>
        <w:t xml:space="preserve">приобретения информации, анализа информации, использования новых методов обучения, расширения профессиональной деятельности и сферы использования, приобрести понимание </w:t>
      </w:r>
      <w:r>
        <w:rPr>
          <w:sz w:val="24"/>
          <w:szCs w:val="24"/>
        </w:rPr>
        <w:t xml:space="preserve">цели по основам проектирования аэродромов и </w:t>
      </w:r>
      <w:r w:rsidRPr="00941421">
        <w:rPr>
          <w:sz w:val="24"/>
          <w:szCs w:val="24"/>
        </w:rPr>
        <w:t xml:space="preserve">необходимости расширения </w:t>
      </w:r>
      <w:r>
        <w:rPr>
          <w:sz w:val="24"/>
          <w:szCs w:val="24"/>
        </w:rPr>
        <w:t>данных знаний в данной отрасли</w:t>
      </w:r>
      <w:r w:rsidRPr="00941421">
        <w:rPr>
          <w:sz w:val="24"/>
          <w:szCs w:val="24"/>
        </w:rPr>
        <w:t>.</w:t>
      </w:r>
    </w:p>
    <w:p w:rsidR="002E7A80" w:rsidRDefault="002E7A80" w:rsidP="00170F78">
      <w:pPr>
        <w:pStyle w:val="Style2"/>
        <w:widowControl/>
        <w:spacing w:line="240" w:lineRule="auto"/>
        <w:ind w:firstLine="567"/>
        <w:jc w:val="center"/>
        <w:rPr>
          <w:b/>
          <w:bCs/>
        </w:rPr>
      </w:pPr>
      <w:r w:rsidRPr="00427B2A">
        <w:rPr>
          <w:b/>
          <w:bCs/>
        </w:rPr>
        <w:t>1.4 Пререквизиты</w:t>
      </w:r>
    </w:p>
    <w:p w:rsidR="002E7A80" w:rsidRDefault="002E7A80" w:rsidP="00170F78">
      <w:pPr>
        <w:pStyle w:val="Style2"/>
        <w:widowControl/>
        <w:spacing w:line="240" w:lineRule="auto"/>
        <w:ind w:firstLine="567"/>
        <w:jc w:val="center"/>
        <w:rPr>
          <w:b/>
          <w:bCs/>
        </w:rPr>
      </w:pPr>
    </w:p>
    <w:p w:rsidR="002E7A80" w:rsidRPr="002353AC" w:rsidRDefault="002E7A80" w:rsidP="00170F78">
      <w:pPr>
        <w:pStyle w:val="Style2"/>
        <w:widowControl/>
        <w:spacing w:line="240" w:lineRule="auto"/>
        <w:ind w:firstLine="567"/>
        <w:jc w:val="both"/>
      </w:pPr>
      <w:r w:rsidRPr="002353AC">
        <w:t>Для изучения дисциплины «Основы проектирования аэродромов» необходимы знания по следующим дисциплинам: «Математика», «Химия», «Основы безопасности и жизнедеятельности», «Физика», «Геодезия», «Информатика», «Начертательная геометрия и инженерная графика», «Автомобильные дороги общей сети», «Проектирование автомобильных дорог в сложных природных условиях», «Эксплуатация автомобильных дорог», «Технология строительства автомобильных дорог».</w:t>
      </w:r>
    </w:p>
    <w:p w:rsidR="002E7A80" w:rsidRDefault="002E7A80" w:rsidP="00B52696">
      <w:pPr>
        <w:ind w:firstLine="567"/>
        <w:jc w:val="both"/>
        <w:rPr>
          <w:sz w:val="24"/>
          <w:szCs w:val="24"/>
        </w:rPr>
      </w:pPr>
    </w:p>
    <w:p w:rsidR="002E7A80" w:rsidRDefault="002E7A80" w:rsidP="00170F78">
      <w:pPr>
        <w:pStyle w:val="Style2"/>
        <w:widowControl/>
        <w:spacing w:line="240" w:lineRule="auto"/>
        <w:ind w:firstLine="567"/>
        <w:jc w:val="center"/>
        <w:rPr>
          <w:b/>
          <w:bCs/>
        </w:rPr>
      </w:pPr>
      <w:r w:rsidRPr="00427B2A">
        <w:rPr>
          <w:b/>
          <w:bCs/>
        </w:rPr>
        <w:t>1.5 Постреквизиты</w:t>
      </w:r>
    </w:p>
    <w:p w:rsidR="002E7A80" w:rsidRDefault="002E7A80" w:rsidP="00170F78">
      <w:pPr>
        <w:pStyle w:val="Style2"/>
        <w:widowControl/>
        <w:spacing w:line="240" w:lineRule="auto"/>
        <w:ind w:firstLine="567"/>
        <w:jc w:val="center"/>
        <w:rPr>
          <w:b/>
          <w:bCs/>
        </w:rPr>
      </w:pPr>
    </w:p>
    <w:p w:rsidR="002E7A80" w:rsidRPr="002353AC" w:rsidRDefault="002E7A80" w:rsidP="00170F78">
      <w:pPr>
        <w:pStyle w:val="Style2"/>
        <w:widowControl/>
        <w:spacing w:line="240" w:lineRule="auto"/>
        <w:ind w:firstLine="567"/>
        <w:jc w:val="both"/>
      </w:pPr>
      <w:r w:rsidRPr="002353AC">
        <w:t>«Основы проектирования городских дорог и улиц», «Производственные предприятия дорожного строительства», «Зимнее содержание автодорог».</w:t>
      </w:r>
    </w:p>
    <w:p w:rsidR="002E7A80" w:rsidRPr="00170F78" w:rsidRDefault="002E7A80" w:rsidP="00B52696">
      <w:pPr>
        <w:rPr>
          <w:b/>
          <w:bCs/>
          <w:sz w:val="24"/>
          <w:szCs w:val="24"/>
        </w:rPr>
      </w:pPr>
    </w:p>
    <w:p w:rsidR="002E7A80" w:rsidRPr="006B7DCB" w:rsidRDefault="002E7A80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</w:rPr>
      </w:pPr>
      <w:r w:rsidRPr="006B7DCB">
        <w:rPr>
          <w:rFonts w:ascii="Times New Roman" w:hAnsi="Times New Roman" w:cs="Times New Roman"/>
          <w:sz w:val="24"/>
          <w:szCs w:val="24"/>
          <w:lang w:val="kk-KZ"/>
        </w:rPr>
        <w:t xml:space="preserve">2 </w:t>
      </w:r>
      <w:r w:rsidRPr="006B7DCB">
        <w:rPr>
          <w:rFonts w:ascii="Times New Roman" w:hAnsi="Times New Roman" w:cs="Times New Roman"/>
          <w:sz w:val="24"/>
          <w:szCs w:val="24"/>
        </w:rPr>
        <w:t>СОДЕРЖАНИЕ ДИСЦИПЛИНЫ</w:t>
      </w:r>
    </w:p>
    <w:p w:rsidR="002E7A80" w:rsidRPr="006B7DCB" w:rsidRDefault="002E7A80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E7A80" w:rsidRPr="006B7DCB" w:rsidRDefault="002E7A80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</w:rPr>
      </w:pPr>
      <w:r w:rsidRPr="006B7DCB">
        <w:rPr>
          <w:rFonts w:ascii="Times New Roman" w:hAnsi="Times New Roman" w:cs="Times New Roman"/>
          <w:b/>
          <w:bCs/>
          <w:sz w:val="24"/>
          <w:szCs w:val="24"/>
        </w:rPr>
        <w:t>2.1 Тематический план</w:t>
      </w:r>
    </w:p>
    <w:p w:rsidR="002E7A80" w:rsidRPr="006B7DCB" w:rsidRDefault="002E7A80" w:rsidP="009A47D5">
      <w:pPr>
        <w:jc w:val="both"/>
        <w:rPr>
          <w:b/>
          <w:bCs/>
          <w:sz w:val="24"/>
          <w:szCs w:val="24"/>
          <w:lang w:val="kk-KZ"/>
        </w:rPr>
      </w:pPr>
    </w:p>
    <w:tbl>
      <w:tblPr>
        <w:tblW w:w="9792" w:type="dxa"/>
        <w:jc w:val="center"/>
        <w:tblLayout w:type="fixed"/>
        <w:tblCellMar>
          <w:left w:w="10" w:type="dxa"/>
          <w:right w:w="10" w:type="dxa"/>
        </w:tblCellMar>
        <w:tblLook w:val="0000"/>
      </w:tblPr>
      <w:tblGrid>
        <w:gridCol w:w="998"/>
        <w:gridCol w:w="5386"/>
        <w:gridCol w:w="1755"/>
        <w:gridCol w:w="18"/>
        <w:gridCol w:w="1635"/>
      </w:tblGrid>
      <w:tr w:rsidR="002E7A80" w:rsidRPr="008E2BC3">
        <w:trPr>
          <w:trHeight w:val="137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07232C" w:rsidRDefault="002E7A80" w:rsidP="005F47EA">
            <w:pPr>
              <w:pStyle w:val="40"/>
              <w:shd w:val="clear" w:color="auto" w:fill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07232C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№ </w:t>
            </w:r>
            <w:r w:rsidRPr="007B618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 w:eastAsia="en-US"/>
              </w:rPr>
              <w:t>м</w:t>
            </w:r>
            <w:r w:rsidRPr="0007232C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одуля, темы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07232C" w:rsidRDefault="002E7A80" w:rsidP="005F47EA">
            <w:pPr>
              <w:pStyle w:val="40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2E7A80" w:rsidRPr="0007232C" w:rsidRDefault="002E7A80" w:rsidP="005F47EA">
            <w:pPr>
              <w:pStyle w:val="4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07232C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Наименование темы, ее содержание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07232C" w:rsidRDefault="002E7A80" w:rsidP="005F47EA">
            <w:pPr>
              <w:pStyle w:val="40"/>
              <w:shd w:val="clear" w:color="auto" w:fill="auto"/>
              <w:spacing w:line="264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07232C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Ссылка на</w:t>
            </w:r>
          </w:p>
          <w:p w:rsidR="002E7A80" w:rsidRPr="0007232C" w:rsidRDefault="002E7A80" w:rsidP="005F47EA">
            <w:pPr>
              <w:pStyle w:val="40"/>
              <w:shd w:val="clear" w:color="auto" w:fill="auto"/>
              <w:spacing w:line="264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07232C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литературу</w:t>
            </w:r>
          </w:p>
          <w:p w:rsidR="002E7A80" w:rsidRPr="0007232C" w:rsidRDefault="002E7A80" w:rsidP="005F47EA">
            <w:pPr>
              <w:pStyle w:val="40"/>
              <w:shd w:val="clear" w:color="auto" w:fill="auto"/>
              <w:spacing w:line="264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07232C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и другие</w:t>
            </w:r>
          </w:p>
          <w:p w:rsidR="002E7A80" w:rsidRPr="0007232C" w:rsidRDefault="002E7A80" w:rsidP="005F47EA">
            <w:pPr>
              <w:pStyle w:val="40"/>
              <w:shd w:val="clear" w:color="auto" w:fill="auto"/>
              <w:spacing w:line="264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7232C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источники</w:t>
            </w:r>
          </w:p>
        </w:tc>
        <w:tc>
          <w:tcPr>
            <w:tcW w:w="16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07232C" w:rsidRDefault="002E7A80" w:rsidP="005F47EA">
            <w:pPr>
              <w:pStyle w:val="40"/>
              <w:shd w:val="clear" w:color="auto" w:fill="auto"/>
              <w:spacing w:line="269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07232C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Трудоемкость вкредитах</w:t>
            </w:r>
          </w:p>
        </w:tc>
      </w:tr>
      <w:tr w:rsidR="002E7A80" w:rsidRPr="008E2BC3">
        <w:trPr>
          <w:trHeight w:val="283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07232C" w:rsidRDefault="002E7A80" w:rsidP="005F47EA">
            <w:pPr>
              <w:pStyle w:val="2"/>
              <w:shd w:val="clear" w:color="auto" w:fill="auto"/>
              <w:spacing w:before="0" w:line="240" w:lineRule="auto"/>
              <w:ind w:left="160" w:firstLine="28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7232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07232C" w:rsidRDefault="002E7A80" w:rsidP="005F47EA">
            <w:pPr>
              <w:pStyle w:val="2"/>
              <w:shd w:val="clear" w:color="auto" w:fill="auto"/>
              <w:spacing w:before="0" w:line="240" w:lineRule="auto"/>
              <w:ind w:left="2420" w:firstLine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7232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07232C" w:rsidRDefault="002E7A80" w:rsidP="005F47EA">
            <w:pPr>
              <w:pStyle w:val="2"/>
              <w:shd w:val="clear" w:color="auto" w:fill="auto"/>
              <w:spacing w:before="0" w:line="240" w:lineRule="auto"/>
              <w:ind w:left="1240" w:firstLine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7232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6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07232C" w:rsidRDefault="002E7A80" w:rsidP="005F47EA">
            <w:pPr>
              <w:pStyle w:val="2"/>
              <w:shd w:val="clear" w:color="auto" w:fill="auto"/>
              <w:spacing w:before="0" w:line="24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7232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</w:tr>
      <w:tr w:rsidR="002E7A80" w:rsidRPr="008E2BC3">
        <w:trPr>
          <w:trHeight w:val="466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8E2BC3" w:rsidRDefault="002E7A80" w:rsidP="005F47EA">
            <w:pPr>
              <w:rPr>
                <w:sz w:val="24"/>
                <w:szCs w:val="24"/>
              </w:rPr>
            </w:pPr>
          </w:p>
        </w:tc>
        <w:tc>
          <w:tcPr>
            <w:tcW w:w="87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07232C" w:rsidRDefault="002E7A80" w:rsidP="003C1F88">
            <w:pPr>
              <w:pStyle w:val="4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07232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>Модуль 1 «</w:t>
            </w:r>
            <w:r w:rsidRPr="0007232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Обоснование планировочных решений аэропортов»</w:t>
            </w:r>
          </w:p>
        </w:tc>
      </w:tr>
      <w:tr w:rsidR="002E7A80" w:rsidRPr="008E2BC3">
        <w:trPr>
          <w:trHeight w:val="283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8E2BC3" w:rsidRDefault="002E7A80" w:rsidP="005F47EA">
            <w:pPr>
              <w:rPr>
                <w:sz w:val="24"/>
                <w:szCs w:val="24"/>
              </w:rPr>
            </w:pPr>
          </w:p>
        </w:tc>
        <w:tc>
          <w:tcPr>
            <w:tcW w:w="87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07232C" w:rsidRDefault="002E7A80" w:rsidP="005F47EA">
            <w:pPr>
              <w:pStyle w:val="40"/>
              <w:shd w:val="clear" w:color="auto" w:fill="auto"/>
              <w:spacing w:line="240" w:lineRule="auto"/>
              <w:ind w:left="3080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07232C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Лекционные занятия</w:t>
            </w:r>
          </w:p>
        </w:tc>
      </w:tr>
      <w:tr w:rsidR="002E7A80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8E2BC3" w:rsidRDefault="002E7A80" w:rsidP="005F47EA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>Тема 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A31362" w:rsidRDefault="002E7A80" w:rsidP="00626263">
            <w:pPr>
              <w:rPr>
                <w:sz w:val="24"/>
                <w:szCs w:val="24"/>
              </w:rPr>
            </w:pPr>
            <w:r w:rsidRPr="00A31362">
              <w:rPr>
                <w:sz w:val="24"/>
                <w:szCs w:val="24"/>
              </w:rPr>
              <w:t>Введение.</w:t>
            </w:r>
          </w:p>
          <w:p w:rsidR="002E7A80" w:rsidRPr="00A31362" w:rsidRDefault="002E7A80" w:rsidP="00A31362">
            <w:pPr>
              <w:pStyle w:val="BodyTextIndent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</w:rPr>
            </w:pPr>
            <w:r w:rsidRPr="00A31362">
              <w:rPr>
                <w:sz w:val="24"/>
                <w:szCs w:val="24"/>
              </w:rPr>
              <w:t xml:space="preserve">     Воздушные трассы и аэропорты гражданской авиации. Краткая история развития авиастроения. Части аэропорта и их назначение. Классификация воздушных трасс, аэропортов и аэродромов. Общая характеристика технологического процесса транспортных операций в аэропорту.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3048EF" w:rsidRDefault="002E7A80" w:rsidP="00B6161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списка литературы.</w:t>
            </w:r>
          </w:p>
        </w:tc>
        <w:tc>
          <w:tcPr>
            <w:tcW w:w="16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DC7215" w:rsidRDefault="002E7A80" w:rsidP="008C5D9A">
            <w:pPr>
              <w:jc w:val="center"/>
              <w:rPr>
                <w:sz w:val="32"/>
                <w:szCs w:val="32"/>
                <w:vertAlign w:val="subscript"/>
                <w:lang w:val="kk-KZ"/>
              </w:rPr>
            </w:pPr>
            <w:r>
              <w:rPr>
                <w:sz w:val="32"/>
                <w:szCs w:val="32"/>
                <w:vertAlign w:val="subscript"/>
                <w:lang w:val="kk-KZ"/>
              </w:rPr>
              <w:t>0,05</w:t>
            </w:r>
          </w:p>
        </w:tc>
      </w:tr>
      <w:tr w:rsidR="002E7A80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8E2BC3" w:rsidRDefault="002E7A80" w:rsidP="005F47EA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>Тема 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A31362" w:rsidRDefault="002E7A80" w:rsidP="002353AC">
            <w:pPr>
              <w:jc w:val="both"/>
              <w:rPr>
                <w:sz w:val="24"/>
                <w:szCs w:val="24"/>
              </w:rPr>
            </w:pPr>
            <w:r w:rsidRPr="00A31362">
              <w:rPr>
                <w:sz w:val="24"/>
                <w:szCs w:val="24"/>
              </w:rPr>
              <w:t>Обоснование планировочных решений аэропортов.</w:t>
            </w:r>
          </w:p>
          <w:p w:rsidR="002E7A80" w:rsidRPr="00A31362" w:rsidRDefault="002E7A80" w:rsidP="002353AC">
            <w:pPr>
              <w:jc w:val="both"/>
              <w:rPr>
                <w:sz w:val="24"/>
                <w:szCs w:val="24"/>
              </w:rPr>
            </w:pPr>
            <w:r w:rsidRPr="00A31362">
              <w:rPr>
                <w:sz w:val="24"/>
                <w:szCs w:val="24"/>
              </w:rPr>
              <w:t xml:space="preserve">    Требования к генеральному плану аэропорта и его служебно- технической территории. Моделирование размещения зданий и сооружении СТТ аэропорта.</w:t>
            </w:r>
          </w:p>
          <w:p w:rsidR="002E7A80" w:rsidRDefault="002E7A80" w:rsidP="002353AC">
            <w:pPr>
              <w:rPr>
                <w:sz w:val="24"/>
                <w:szCs w:val="24"/>
              </w:rPr>
            </w:pPr>
            <w:r w:rsidRPr="00A31362">
              <w:rPr>
                <w:sz w:val="24"/>
                <w:szCs w:val="24"/>
              </w:rPr>
              <w:t>Критерии качества проектных решений</w:t>
            </w:r>
          </w:p>
          <w:p w:rsidR="002E7A80" w:rsidRPr="00A31362" w:rsidRDefault="002E7A80" w:rsidP="002353AC">
            <w:pPr>
              <w:rPr>
                <w:sz w:val="24"/>
                <w:szCs w:val="24"/>
              </w:rPr>
            </w:pPr>
            <w:r w:rsidRPr="00A31362">
              <w:rPr>
                <w:sz w:val="24"/>
                <w:szCs w:val="24"/>
              </w:rPr>
              <w:t>размещения объектов на генеральном плане.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Default="002E7A80" w:rsidP="00B6161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списка литературы.</w:t>
            </w:r>
          </w:p>
        </w:tc>
        <w:tc>
          <w:tcPr>
            <w:tcW w:w="16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Default="002E7A80" w:rsidP="008C5D9A">
            <w:pPr>
              <w:jc w:val="center"/>
              <w:rPr>
                <w:sz w:val="32"/>
                <w:szCs w:val="32"/>
                <w:vertAlign w:val="subscript"/>
                <w:lang w:val="kk-KZ"/>
              </w:rPr>
            </w:pPr>
            <w:r>
              <w:rPr>
                <w:sz w:val="32"/>
                <w:szCs w:val="32"/>
                <w:vertAlign w:val="subscript"/>
                <w:lang w:val="kk-KZ"/>
              </w:rPr>
              <w:t>0,05</w:t>
            </w:r>
          </w:p>
        </w:tc>
      </w:tr>
      <w:tr w:rsidR="002E7A80" w:rsidRPr="008E2BC3">
        <w:trPr>
          <w:trHeight w:val="285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8E2BC3" w:rsidRDefault="002E7A80" w:rsidP="002353A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A31362" w:rsidRDefault="002E7A80" w:rsidP="002353A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Default="002E7A80" w:rsidP="002353AC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16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Default="002E7A80" w:rsidP="002353AC">
            <w:pPr>
              <w:jc w:val="center"/>
              <w:rPr>
                <w:sz w:val="32"/>
                <w:szCs w:val="32"/>
                <w:vertAlign w:val="subscript"/>
                <w:lang w:val="kk-KZ"/>
              </w:rPr>
            </w:pPr>
            <w:r>
              <w:rPr>
                <w:sz w:val="32"/>
                <w:szCs w:val="32"/>
                <w:vertAlign w:val="subscript"/>
                <w:lang w:val="kk-KZ"/>
              </w:rPr>
              <w:t>4</w:t>
            </w:r>
          </w:p>
        </w:tc>
      </w:tr>
      <w:tr w:rsidR="002E7A80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8E2BC3" w:rsidRDefault="002E7A80" w:rsidP="005F47EA">
            <w:pPr>
              <w:rPr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A31362" w:rsidRDefault="002E7A80" w:rsidP="00A31362">
            <w:pPr>
              <w:jc w:val="both"/>
              <w:rPr>
                <w:sz w:val="24"/>
                <w:szCs w:val="24"/>
              </w:rPr>
            </w:pPr>
            <w:r w:rsidRPr="00A31362">
              <w:rPr>
                <w:sz w:val="24"/>
                <w:szCs w:val="24"/>
              </w:rPr>
              <w:t>Оптимизация планировочного решения служебно-технической территории аэропорта. Ситуационный план аэропорта.</w:t>
            </w:r>
          </w:p>
          <w:p w:rsidR="002E7A80" w:rsidRPr="00A31362" w:rsidRDefault="002E7A80" w:rsidP="00A31362">
            <w:pPr>
              <w:pStyle w:val="BodyTextIndent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</w:rPr>
            </w:pPr>
            <w:r w:rsidRPr="00A31362">
              <w:rPr>
                <w:sz w:val="24"/>
                <w:szCs w:val="24"/>
              </w:rPr>
              <w:t>Приаэродромная территория и полосы воздушных подходов.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B61612" w:rsidRDefault="002E7A80" w:rsidP="00B61612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16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8C5D9A" w:rsidRDefault="002E7A80" w:rsidP="008C5D9A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2E7A80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8E2BC3" w:rsidRDefault="002E7A80" w:rsidP="00761970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>Тема</w:t>
            </w:r>
            <w:r>
              <w:rPr>
                <w:sz w:val="24"/>
                <w:szCs w:val="24"/>
              </w:rPr>
              <w:t xml:space="preserve"> 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A31362" w:rsidRDefault="002E7A80" w:rsidP="00A31362">
            <w:pPr>
              <w:jc w:val="both"/>
              <w:rPr>
                <w:sz w:val="24"/>
                <w:szCs w:val="24"/>
              </w:rPr>
            </w:pPr>
            <w:r w:rsidRPr="00A31362">
              <w:rPr>
                <w:sz w:val="24"/>
                <w:szCs w:val="24"/>
              </w:rPr>
              <w:t>Проектирование летных полос аэродрома.</w:t>
            </w:r>
          </w:p>
          <w:p w:rsidR="002E7A80" w:rsidRPr="00A31362" w:rsidRDefault="002E7A80" w:rsidP="00A31362">
            <w:pPr>
              <w:jc w:val="both"/>
              <w:rPr>
                <w:sz w:val="24"/>
                <w:szCs w:val="24"/>
              </w:rPr>
            </w:pPr>
            <w:r w:rsidRPr="00A31362">
              <w:rPr>
                <w:sz w:val="24"/>
                <w:szCs w:val="24"/>
              </w:rPr>
              <w:t xml:space="preserve">    Элементы летных полос и их назначение.</w:t>
            </w:r>
          </w:p>
          <w:p w:rsidR="002E7A80" w:rsidRPr="004F0038" w:rsidRDefault="002E7A80" w:rsidP="00A31362">
            <w:pPr>
              <w:jc w:val="both"/>
              <w:rPr>
                <w:sz w:val="24"/>
                <w:szCs w:val="24"/>
              </w:rPr>
            </w:pPr>
            <w:r w:rsidRPr="00A31362">
              <w:rPr>
                <w:sz w:val="24"/>
                <w:szCs w:val="24"/>
              </w:rPr>
              <w:t>Определение длины взлетно-посадочных полос. Назначение ширины взлетно-посадочных полос.</w:t>
            </w:r>
          </w:p>
        </w:tc>
        <w:tc>
          <w:tcPr>
            <w:tcW w:w="1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3048EF" w:rsidRDefault="002E7A80" w:rsidP="008C5D9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- // -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8C5D9A" w:rsidRDefault="002E7A80" w:rsidP="008C5D9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0,05</w:t>
            </w:r>
          </w:p>
        </w:tc>
      </w:tr>
      <w:tr w:rsidR="002E7A80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8E2BC3" w:rsidRDefault="002E7A80" w:rsidP="00761970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>Тема</w:t>
            </w:r>
            <w:r>
              <w:rPr>
                <w:sz w:val="24"/>
                <w:szCs w:val="24"/>
              </w:rPr>
              <w:t xml:space="preserve"> 4 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A31362" w:rsidRDefault="002E7A80" w:rsidP="00A31362">
            <w:pPr>
              <w:jc w:val="both"/>
              <w:rPr>
                <w:sz w:val="24"/>
                <w:szCs w:val="24"/>
              </w:rPr>
            </w:pPr>
            <w:r w:rsidRPr="00A31362">
              <w:rPr>
                <w:sz w:val="24"/>
                <w:szCs w:val="24"/>
              </w:rPr>
              <w:t>Пропускная способность аэропортов и взлетно-посадочных полос аэродромов.</w:t>
            </w:r>
          </w:p>
          <w:p w:rsidR="002E7A80" w:rsidRPr="004F0038" w:rsidRDefault="002E7A80" w:rsidP="00A31362">
            <w:pPr>
              <w:jc w:val="both"/>
              <w:rPr>
                <w:sz w:val="24"/>
                <w:szCs w:val="24"/>
              </w:rPr>
            </w:pPr>
            <w:r w:rsidRPr="00A31362">
              <w:rPr>
                <w:sz w:val="24"/>
                <w:szCs w:val="24"/>
              </w:rPr>
              <w:t xml:space="preserve">     Системный подход к оценке пропускной способности аэропортов. Общие положения по оценке расчетной пропускной способности ВПП. Пропускная способность одиночной ВПП. Пропускная способность многополосных аэродромов.</w:t>
            </w:r>
          </w:p>
        </w:tc>
        <w:tc>
          <w:tcPr>
            <w:tcW w:w="1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3048EF" w:rsidRDefault="002E7A80" w:rsidP="008C5D9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списка литературы.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8C5D9A" w:rsidRDefault="002E7A80" w:rsidP="008C5D9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0,05</w:t>
            </w:r>
          </w:p>
        </w:tc>
      </w:tr>
      <w:tr w:rsidR="002E7A80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8E2BC3" w:rsidRDefault="002E7A80" w:rsidP="00761970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>Тема</w:t>
            </w:r>
            <w:r>
              <w:rPr>
                <w:sz w:val="24"/>
                <w:szCs w:val="24"/>
              </w:rPr>
              <w:t xml:space="preserve"> 5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A31362" w:rsidRDefault="002E7A80" w:rsidP="00A31362">
            <w:pPr>
              <w:jc w:val="both"/>
              <w:rPr>
                <w:sz w:val="24"/>
                <w:szCs w:val="24"/>
              </w:rPr>
            </w:pPr>
            <w:r w:rsidRPr="00A31362">
              <w:rPr>
                <w:sz w:val="24"/>
                <w:szCs w:val="24"/>
              </w:rPr>
              <w:t>Проектирование рулежных дорожек, перрона и мест стоянки воздушных судов.</w:t>
            </w:r>
          </w:p>
          <w:p w:rsidR="002E7A80" w:rsidRPr="004F0038" w:rsidRDefault="002E7A80" w:rsidP="00A31362">
            <w:pPr>
              <w:jc w:val="both"/>
              <w:rPr>
                <w:sz w:val="24"/>
                <w:szCs w:val="24"/>
              </w:rPr>
            </w:pPr>
            <w:r w:rsidRPr="00A31362">
              <w:rPr>
                <w:sz w:val="24"/>
                <w:szCs w:val="24"/>
              </w:rPr>
              <w:t xml:space="preserve">   Общие требования к планировке рулежных дорожек, перронов МС. Планировка сети рулежных дорожек.  Ширина рулежных дорожек и расстояния между ними.</w:t>
            </w:r>
            <w:r>
              <w:t xml:space="preserve">  </w:t>
            </w:r>
          </w:p>
        </w:tc>
        <w:tc>
          <w:tcPr>
            <w:tcW w:w="1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3048EF" w:rsidRDefault="002E7A80" w:rsidP="008C5D9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списка литературы.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8C5D9A" w:rsidRDefault="002E7A80" w:rsidP="008C5D9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</w:t>
            </w:r>
          </w:p>
        </w:tc>
      </w:tr>
      <w:tr w:rsidR="002E7A80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8E2BC3" w:rsidRDefault="002E7A80" w:rsidP="00761970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>Тема</w:t>
            </w:r>
            <w:r>
              <w:rPr>
                <w:sz w:val="24"/>
                <w:szCs w:val="24"/>
              </w:rPr>
              <w:t xml:space="preserve"> 6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A31362" w:rsidRDefault="002E7A80" w:rsidP="00A31362">
            <w:pPr>
              <w:jc w:val="both"/>
              <w:rPr>
                <w:sz w:val="24"/>
                <w:szCs w:val="24"/>
              </w:rPr>
            </w:pPr>
            <w:r w:rsidRPr="00A31362">
              <w:rPr>
                <w:sz w:val="24"/>
                <w:szCs w:val="24"/>
              </w:rPr>
              <w:t>Общие принципы планировки аэропортов.</w:t>
            </w:r>
          </w:p>
          <w:p w:rsidR="002E7A80" w:rsidRPr="004F0038" w:rsidRDefault="002E7A80" w:rsidP="00A31362">
            <w:pPr>
              <w:jc w:val="both"/>
              <w:rPr>
                <w:sz w:val="24"/>
                <w:szCs w:val="24"/>
              </w:rPr>
            </w:pPr>
            <w:r w:rsidRPr="00A31362">
              <w:rPr>
                <w:sz w:val="24"/>
                <w:szCs w:val="24"/>
              </w:rPr>
              <w:t xml:space="preserve">     Принципы проектирования планировки аэропортов. Принципиальные схемы планировки аэропортов.</w:t>
            </w:r>
            <w:r>
              <w:t xml:space="preserve"> </w:t>
            </w:r>
          </w:p>
        </w:tc>
        <w:tc>
          <w:tcPr>
            <w:tcW w:w="1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3048EF" w:rsidRDefault="002E7A80" w:rsidP="008C5D9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списка литературы.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8C5D9A" w:rsidRDefault="002E7A80" w:rsidP="008C5D9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</w:t>
            </w:r>
          </w:p>
        </w:tc>
      </w:tr>
      <w:tr w:rsidR="002E7A80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8E2BC3" w:rsidRDefault="002E7A80" w:rsidP="00761970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>Тема</w:t>
            </w:r>
            <w:r>
              <w:rPr>
                <w:sz w:val="24"/>
                <w:szCs w:val="24"/>
              </w:rPr>
              <w:t xml:space="preserve"> 7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A31362" w:rsidRDefault="002E7A80" w:rsidP="00A31362">
            <w:pPr>
              <w:jc w:val="both"/>
              <w:rPr>
                <w:sz w:val="24"/>
                <w:szCs w:val="24"/>
              </w:rPr>
            </w:pPr>
            <w:r w:rsidRPr="00A31362">
              <w:rPr>
                <w:sz w:val="24"/>
                <w:szCs w:val="24"/>
              </w:rPr>
              <w:t>Вертикальная планировка аэродромов.</w:t>
            </w:r>
          </w:p>
          <w:p w:rsidR="002E7A80" w:rsidRPr="00A31362" w:rsidRDefault="002E7A80" w:rsidP="00A31362">
            <w:pPr>
              <w:jc w:val="both"/>
              <w:rPr>
                <w:sz w:val="24"/>
                <w:szCs w:val="24"/>
              </w:rPr>
            </w:pPr>
            <w:r w:rsidRPr="00A31362">
              <w:rPr>
                <w:sz w:val="24"/>
                <w:szCs w:val="24"/>
              </w:rPr>
              <w:t xml:space="preserve">    Общие сведения о проектировании вертикальной планировки.</w:t>
            </w:r>
            <w:r w:rsidRPr="00A31362">
              <w:rPr>
                <w:sz w:val="24"/>
                <w:szCs w:val="24"/>
                <w:lang w:val="kk-KZ"/>
              </w:rPr>
              <w:t xml:space="preserve"> </w:t>
            </w:r>
            <w:r w:rsidRPr="00A31362">
              <w:rPr>
                <w:sz w:val="24"/>
                <w:szCs w:val="24"/>
              </w:rPr>
              <w:t>Требования к вертикальной планировке аэродромов.</w:t>
            </w:r>
          </w:p>
          <w:p w:rsidR="002E7A80" w:rsidRPr="00A31362" w:rsidRDefault="002E7A80" w:rsidP="00A31362">
            <w:pPr>
              <w:jc w:val="both"/>
              <w:rPr>
                <w:sz w:val="24"/>
                <w:szCs w:val="24"/>
              </w:rPr>
            </w:pPr>
            <w:r w:rsidRPr="00A31362">
              <w:rPr>
                <w:sz w:val="24"/>
                <w:szCs w:val="24"/>
              </w:rPr>
              <w:t>Способы изображения рельефа и методы проектирования вертикальной планировки.</w:t>
            </w:r>
          </w:p>
          <w:p w:rsidR="002E7A80" w:rsidRPr="004F0038" w:rsidRDefault="002E7A80" w:rsidP="00A31362">
            <w:pPr>
              <w:jc w:val="both"/>
              <w:rPr>
                <w:sz w:val="24"/>
                <w:szCs w:val="24"/>
              </w:rPr>
            </w:pPr>
            <w:r w:rsidRPr="00A31362">
              <w:rPr>
                <w:sz w:val="24"/>
                <w:szCs w:val="24"/>
              </w:rPr>
              <w:t>Проектирование вертикальной планировки грунтовой поверхности аэродромов. Проектирование вертикальной планировки искусственных покрытий аэродромов.</w:t>
            </w:r>
          </w:p>
        </w:tc>
        <w:tc>
          <w:tcPr>
            <w:tcW w:w="1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3048EF" w:rsidRDefault="002E7A80" w:rsidP="008C5D9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списка литературы.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8C5D9A" w:rsidRDefault="002E7A80" w:rsidP="008C5D9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</w:t>
            </w:r>
          </w:p>
        </w:tc>
      </w:tr>
      <w:tr w:rsidR="002E7A80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8E2BC3" w:rsidRDefault="002E7A80" w:rsidP="00D71388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8E2BC3" w:rsidRDefault="002E7A80" w:rsidP="00B731C9">
            <w:pPr>
              <w:ind w:firstLine="482"/>
              <w:rPr>
                <w:sz w:val="24"/>
                <w:szCs w:val="24"/>
              </w:rPr>
            </w:pPr>
            <w:r w:rsidRPr="008E2BC3">
              <w:rPr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761970" w:rsidRDefault="002E7A80" w:rsidP="00D71388">
            <w:pPr>
              <w:jc w:val="center"/>
              <w:rPr>
                <w:b/>
                <w:bCs/>
                <w:sz w:val="24"/>
                <w:szCs w:val="24"/>
                <w:lang w:val="kk-KZ"/>
              </w:rPr>
            </w:pPr>
            <w:r>
              <w:rPr>
                <w:b/>
                <w:bCs/>
                <w:sz w:val="24"/>
                <w:szCs w:val="24"/>
                <w:lang w:val="kk-KZ"/>
              </w:rPr>
              <w:t>0,5</w:t>
            </w:r>
          </w:p>
        </w:tc>
      </w:tr>
      <w:tr w:rsidR="002E7A80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8E2BC3" w:rsidRDefault="002E7A80" w:rsidP="00D71388">
            <w:pPr>
              <w:rPr>
                <w:sz w:val="24"/>
                <w:szCs w:val="24"/>
              </w:rPr>
            </w:pPr>
          </w:p>
        </w:tc>
        <w:tc>
          <w:tcPr>
            <w:tcW w:w="87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Default="002E7A80" w:rsidP="00D71388">
            <w:pPr>
              <w:jc w:val="center"/>
              <w:rPr>
                <w:b/>
                <w:bCs/>
                <w:sz w:val="24"/>
                <w:szCs w:val="24"/>
              </w:rPr>
            </w:pPr>
            <w:r w:rsidRPr="008E2BC3">
              <w:rPr>
                <w:b/>
                <w:bCs/>
                <w:sz w:val="24"/>
                <w:szCs w:val="24"/>
              </w:rPr>
              <w:t>Семинарские (практические) занятия</w:t>
            </w:r>
          </w:p>
        </w:tc>
      </w:tr>
      <w:tr w:rsidR="002E7A80" w:rsidRPr="004B796B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D67460" w:rsidRDefault="002E7A80" w:rsidP="00D71388">
            <w:pPr>
              <w:rPr>
                <w:sz w:val="24"/>
                <w:szCs w:val="24"/>
              </w:rPr>
            </w:pPr>
            <w:r w:rsidRPr="00D67460">
              <w:rPr>
                <w:sz w:val="24"/>
                <w:szCs w:val="24"/>
              </w:rPr>
              <w:t>Тема 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D67460" w:rsidRDefault="002E7A80" w:rsidP="00885A53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67460">
              <w:rPr>
                <w:rFonts w:ascii="Times New Roman" w:hAnsi="Times New Roman" w:cs="Times New Roman"/>
                <w:sz w:val="24"/>
                <w:szCs w:val="24"/>
              </w:rPr>
              <w:t>Обоснование планировочных решений аэропортов.</w:t>
            </w:r>
          </w:p>
        </w:tc>
        <w:tc>
          <w:tcPr>
            <w:tcW w:w="1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D67460" w:rsidRDefault="002E7A80" w:rsidP="00B61612">
            <w:pPr>
              <w:jc w:val="center"/>
              <w:rPr>
                <w:sz w:val="24"/>
                <w:szCs w:val="24"/>
                <w:lang w:val="kk-KZ"/>
              </w:rPr>
            </w:pPr>
            <w:r w:rsidRPr="00D67460">
              <w:rPr>
                <w:sz w:val="24"/>
                <w:szCs w:val="24"/>
                <w:lang w:val="kk-KZ"/>
              </w:rPr>
              <w:t>Соответственно списка литературы.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4B796B" w:rsidRDefault="002E7A80" w:rsidP="006E4CA8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</w:t>
            </w:r>
          </w:p>
        </w:tc>
      </w:tr>
      <w:tr w:rsidR="002E7A80" w:rsidRPr="004B796B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D67460" w:rsidRDefault="002E7A80" w:rsidP="007B0C34">
            <w:pPr>
              <w:rPr>
                <w:sz w:val="24"/>
                <w:szCs w:val="24"/>
                <w:lang w:val="kk-KZ"/>
              </w:rPr>
            </w:pPr>
            <w:r w:rsidRPr="00D67460">
              <w:rPr>
                <w:sz w:val="24"/>
                <w:szCs w:val="24"/>
              </w:rPr>
              <w:t xml:space="preserve">Тема </w:t>
            </w:r>
            <w:r w:rsidRPr="00D67460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D67460" w:rsidRDefault="002E7A80" w:rsidP="00885A53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67460">
              <w:rPr>
                <w:rFonts w:ascii="Times New Roman" w:hAnsi="Times New Roman" w:cs="Times New Roman"/>
                <w:sz w:val="24"/>
                <w:szCs w:val="24"/>
              </w:rPr>
              <w:t>Элементы летных полос и их назначение.</w:t>
            </w:r>
          </w:p>
        </w:tc>
        <w:tc>
          <w:tcPr>
            <w:tcW w:w="1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D67460" w:rsidRDefault="002E7A80" w:rsidP="00B61612">
            <w:pPr>
              <w:jc w:val="center"/>
              <w:rPr>
                <w:sz w:val="24"/>
                <w:szCs w:val="24"/>
              </w:rPr>
            </w:pPr>
            <w:r w:rsidRPr="00D67460">
              <w:rPr>
                <w:sz w:val="24"/>
                <w:szCs w:val="24"/>
                <w:lang w:val="kk-KZ"/>
              </w:rPr>
              <w:t>Соответственно списка литературы.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4B796B" w:rsidRDefault="002E7A80" w:rsidP="006E4CA8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</w:t>
            </w:r>
          </w:p>
        </w:tc>
      </w:tr>
      <w:tr w:rsidR="002E7A80" w:rsidRPr="004B796B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D67460" w:rsidRDefault="002E7A80" w:rsidP="007B0C34">
            <w:pPr>
              <w:rPr>
                <w:sz w:val="24"/>
                <w:szCs w:val="24"/>
                <w:lang w:val="kk-KZ"/>
              </w:rPr>
            </w:pPr>
            <w:r w:rsidRPr="00D67460">
              <w:rPr>
                <w:sz w:val="24"/>
                <w:szCs w:val="24"/>
              </w:rPr>
              <w:t xml:space="preserve">Тема </w:t>
            </w:r>
            <w:r w:rsidRPr="00D67460"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D67460" w:rsidRDefault="002E7A80" w:rsidP="007B0C34">
            <w:pPr>
              <w:pStyle w:val="BodyTextIndent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D67460">
              <w:rPr>
                <w:sz w:val="24"/>
                <w:szCs w:val="24"/>
              </w:rPr>
              <w:t>Определение длины взлетно-посадочных полос.</w:t>
            </w:r>
          </w:p>
        </w:tc>
        <w:tc>
          <w:tcPr>
            <w:tcW w:w="1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D67460" w:rsidRDefault="002E7A80" w:rsidP="007014BD">
            <w:pPr>
              <w:jc w:val="center"/>
              <w:rPr>
                <w:sz w:val="24"/>
                <w:szCs w:val="24"/>
                <w:lang w:val="kk-KZ"/>
              </w:rPr>
            </w:pPr>
            <w:r w:rsidRPr="00D67460">
              <w:rPr>
                <w:sz w:val="24"/>
                <w:szCs w:val="24"/>
                <w:lang w:val="kk-KZ"/>
              </w:rPr>
              <w:t>Соответственно списка литературы.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4B796B" w:rsidRDefault="002E7A80" w:rsidP="006E4CA8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</w:t>
            </w:r>
          </w:p>
        </w:tc>
      </w:tr>
      <w:tr w:rsidR="002E7A80" w:rsidRPr="004B796B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D67460" w:rsidRDefault="002E7A80" w:rsidP="007B0C34">
            <w:pPr>
              <w:rPr>
                <w:sz w:val="24"/>
                <w:szCs w:val="24"/>
              </w:rPr>
            </w:pPr>
            <w:r w:rsidRPr="00D67460">
              <w:rPr>
                <w:sz w:val="24"/>
                <w:szCs w:val="24"/>
              </w:rPr>
              <w:t>Тема 4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Default="002E7A80" w:rsidP="007B0C34">
            <w:pPr>
              <w:pStyle w:val="BodyTextIndent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 w:rsidRPr="00D67460">
              <w:rPr>
                <w:sz w:val="24"/>
                <w:szCs w:val="24"/>
              </w:rPr>
              <w:t>Назначение ширины взлетно-посадочных полос.</w:t>
            </w:r>
          </w:p>
          <w:p w:rsidR="002E7A80" w:rsidRPr="00D67460" w:rsidRDefault="002E7A80" w:rsidP="007B0C34">
            <w:pPr>
              <w:pStyle w:val="BodyTextIndent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D67460" w:rsidRDefault="002E7A80" w:rsidP="007014BD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- // -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4B796B" w:rsidRDefault="002E7A80" w:rsidP="006E4CA8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</w:t>
            </w:r>
          </w:p>
        </w:tc>
      </w:tr>
      <w:tr w:rsidR="002E7A80" w:rsidRPr="004B796B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D67460" w:rsidRDefault="002E7A80" w:rsidP="002353A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D67460" w:rsidRDefault="002E7A80" w:rsidP="002353AC">
            <w:pPr>
              <w:pStyle w:val="BodyTextIndent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Default="002E7A80" w:rsidP="002353AC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Default="002E7A80" w:rsidP="002353AC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</w:t>
            </w:r>
          </w:p>
        </w:tc>
      </w:tr>
      <w:tr w:rsidR="002E7A80" w:rsidRPr="004B796B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D67460" w:rsidRDefault="002E7A80" w:rsidP="007B0C34">
            <w:pPr>
              <w:rPr>
                <w:sz w:val="24"/>
                <w:szCs w:val="24"/>
              </w:rPr>
            </w:pPr>
            <w:r w:rsidRPr="00D67460">
              <w:rPr>
                <w:sz w:val="24"/>
                <w:szCs w:val="24"/>
              </w:rPr>
              <w:t>Тема 5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D67460" w:rsidRDefault="002E7A80" w:rsidP="007B0C34">
            <w:pPr>
              <w:pStyle w:val="BodyTextIndent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 w:rsidRPr="00D67460">
              <w:rPr>
                <w:sz w:val="24"/>
                <w:szCs w:val="24"/>
              </w:rPr>
              <w:t>Вертикальная планировка аэродромов.</w:t>
            </w:r>
          </w:p>
        </w:tc>
        <w:tc>
          <w:tcPr>
            <w:tcW w:w="1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D67460" w:rsidRDefault="002E7A80" w:rsidP="007014BD">
            <w:pPr>
              <w:jc w:val="center"/>
              <w:rPr>
                <w:sz w:val="24"/>
                <w:szCs w:val="24"/>
                <w:lang w:val="kk-KZ"/>
              </w:rPr>
            </w:pPr>
            <w:r w:rsidRPr="00D67460">
              <w:rPr>
                <w:sz w:val="24"/>
                <w:szCs w:val="24"/>
                <w:lang w:val="kk-KZ"/>
              </w:rPr>
              <w:t>Соответственно списка литературы.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4B796B" w:rsidRDefault="002E7A80" w:rsidP="006E4CA8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</w:t>
            </w:r>
          </w:p>
        </w:tc>
      </w:tr>
      <w:tr w:rsidR="002E7A80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8E2BC3" w:rsidRDefault="002E7A80" w:rsidP="00B731C9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8E2BC3" w:rsidRDefault="002E7A80" w:rsidP="00B731C9">
            <w:pPr>
              <w:ind w:firstLine="496"/>
              <w:rPr>
                <w:sz w:val="24"/>
                <w:szCs w:val="24"/>
              </w:rPr>
            </w:pPr>
            <w:r w:rsidRPr="008E2BC3">
              <w:rPr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6E4CA8" w:rsidRDefault="002E7A80" w:rsidP="007B0C34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b/>
                <w:bCs/>
                <w:sz w:val="24"/>
                <w:szCs w:val="24"/>
                <w:lang w:val="kk-KZ"/>
              </w:rPr>
              <w:t>0,5</w:t>
            </w:r>
          </w:p>
        </w:tc>
      </w:tr>
      <w:tr w:rsidR="002E7A80" w:rsidRPr="008E2BC3">
        <w:trPr>
          <w:trHeight w:val="274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8E2BC3" w:rsidRDefault="002E7A80" w:rsidP="00B731C9">
            <w:pPr>
              <w:jc w:val="center"/>
              <w:rPr>
                <w:sz w:val="24"/>
                <w:szCs w:val="24"/>
              </w:rPr>
            </w:pPr>
            <w:r w:rsidRPr="008E2BC3">
              <w:rPr>
                <w:b/>
                <w:bCs/>
                <w:sz w:val="24"/>
                <w:szCs w:val="24"/>
              </w:rPr>
              <w:t>Самостоятельная работа обучающегося под руководством преподавателя (СРОП)</w:t>
            </w:r>
          </w:p>
        </w:tc>
      </w:tr>
      <w:tr w:rsidR="002E7A80" w:rsidRPr="00C7238C">
        <w:trPr>
          <w:trHeight w:val="56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C7238C" w:rsidRDefault="002E7A80" w:rsidP="00B731C9">
            <w:pPr>
              <w:rPr>
                <w:sz w:val="24"/>
                <w:szCs w:val="24"/>
              </w:rPr>
            </w:pPr>
            <w:r w:rsidRPr="00C7238C">
              <w:rPr>
                <w:sz w:val="24"/>
                <w:szCs w:val="24"/>
              </w:rPr>
              <w:t>Тема 1</w:t>
            </w:r>
          </w:p>
          <w:p w:rsidR="002E7A80" w:rsidRPr="00C7238C" w:rsidRDefault="002E7A80" w:rsidP="00B731C9">
            <w:pPr>
              <w:rPr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D67460" w:rsidRDefault="002E7A80" w:rsidP="007B0C34">
            <w:pPr>
              <w:autoSpaceDE w:val="0"/>
              <w:autoSpaceDN w:val="0"/>
              <w:adjustRightInd w:val="0"/>
              <w:rPr>
                <w:rStyle w:val="Hyperlink"/>
                <w:color w:val="auto"/>
                <w:sz w:val="24"/>
                <w:szCs w:val="24"/>
                <w:u w:val="none"/>
                <w:lang w:val="kk-KZ"/>
              </w:rPr>
            </w:pPr>
            <w:r w:rsidRPr="00D67460">
              <w:rPr>
                <w:sz w:val="24"/>
                <w:szCs w:val="24"/>
              </w:rPr>
              <w:t>Воздушные трассы и аэропорты гражданской авиации.</w:t>
            </w:r>
            <w:r w:rsidRPr="00D67460">
              <w:rPr>
                <w:sz w:val="24"/>
                <w:szCs w:val="24"/>
                <w:lang w:val="kk-KZ"/>
              </w:rPr>
              <w:t xml:space="preserve"> 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C7238C" w:rsidRDefault="002E7A80" w:rsidP="00B6161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списка литературы.</w:t>
            </w:r>
          </w:p>
        </w:tc>
      </w:tr>
      <w:tr w:rsidR="002E7A80" w:rsidRPr="008E2BC3">
        <w:trPr>
          <w:trHeight w:val="56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8E2BC3" w:rsidRDefault="002E7A80" w:rsidP="007B0C34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D67460" w:rsidRDefault="002E7A80" w:rsidP="007B0C34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 w:rsidRPr="00D67460">
              <w:rPr>
                <w:sz w:val="24"/>
                <w:szCs w:val="24"/>
              </w:rPr>
              <w:t>Обоснование планировочных решений аэропортов.</w:t>
            </w:r>
            <w:r w:rsidRPr="00D67460">
              <w:rPr>
                <w:sz w:val="24"/>
                <w:szCs w:val="24"/>
                <w:lang w:val="kk-KZ"/>
              </w:rPr>
              <w:t xml:space="preserve"> 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B61612" w:rsidRDefault="002E7A80" w:rsidP="00B6161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списка литературы.</w:t>
            </w:r>
          </w:p>
        </w:tc>
      </w:tr>
      <w:tr w:rsidR="002E7A80" w:rsidRPr="008E2BC3">
        <w:trPr>
          <w:trHeight w:val="403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5B7565" w:rsidRDefault="002E7A80" w:rsidP="007B0C34">
            <w:pPr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Тема 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D67460" w:rsidRDefault="002E7A80" w:rsidP="00D67460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 w:rsidRPr="00D67460">
              <w:rPr>
                <w:sz w:val="24"/>
                <w:szCs w:val="24"/>
              </w:rPr>
              <w:t>Проектирование летных полос аэродрома.</w:t>
            </w:r>
            <w:r w:rsidRPr="00D67460">
              <w:rPr>
                <w:sz w:val="24"/>
                <w:szCs w:val="24"/>
                <w:lang w:val="kk-KZ"/>
              </w:rPr>
              <w:t xml:space="preserve"> </w:t>
            </w:r>
            <w:r w:rsidRPr="00D67460">
              <w:rPr>
                <w:sz w:val="24"/>
                <w:szCs w:val="24"/>
              </w:rPr>
              <w:t>Элементы летных полос и их назначение.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B61612" w:rsidRDefault="002E7A80" w:rsidP="00B6161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списка литературы.</w:t>
            </w:r>
          </w:p>
        </w:tc>
      </w:tr>
      <w:tr w:rsidR="002E7A80" w:rsidRPr="008E2BC3">
        <w:trPr>
          <w:trHeight w:val="339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Default="002E7A80" w:rsidP="007B0C34">
            <w:pPr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Тема 4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D67460" w:rsidRDefault="002E7A80" w:rsidP="00D67460">
            <w:pPr>
              <w:jc w:val="both"/>
              <w:rPr>
                <w:sz w:val="24"/>
                <w:szCs w:val="24"/>
              </w:rPr>
            </w:pPr>
            <w:r w:rsidRPr="00D67460">
              <w:rPr>
                <w:sz w:val="24"/>
                <w:szCs w:val="24"/>
              </w:rPr>
              <w:t>Проектирование рулежных дорожек, перрона и мест стоянки воздушных судов.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B61612" w:rsidRDefault="002E7A80" w:rsidP="00B6161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списка литературы.</w:t>
            </w:r>
          </w:p>
        </w:tc>
      </w:tr>
      <w:tr w:rsidR="002E7A80" w:rsidRPr="008E2BC3">
        <w:trPr>
          <w:trHeight w:val="339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Default="002E7A80" w:rsidP="007B0C34">
            <w:pPr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Тема 5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D67460" w:rsidRDefault="002E7A80" w:rsidP="007B0C34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67460">
              <w:rPr>
                <w:sz w:val="24"/>
                <w:szCs w:val="24"/>
              </w:rPr>
              <w:t>Общие принципы планировки аэропортов.</w:t>
            </w:r>
            <w:r w:rsidRPr="00D67460">
              <w:rPr>
                <w:sz w:val="24"/>
                <w:szCs w:val="24"/>
                <w:lang w:val="kk-KZ"/>
              </w:rPr>
              <w:t xml:space="preserve"> 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Default="002E7A80" w:rsidP="00B6161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списка литературы.</w:t>
            </w:r>
          </w:p>
        </w:tc>
      </w:tr>
      <w:tr w:rsidR="002E7A80" w:rsidRPr="008E2BC3">
        <w:trPr>
          <w:trHeight w:val="339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Default="002E7A80" w:rsidP="007B0C34">
            <w:pPr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Тема 6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D67460" w:rsidRDefault="002E7A80" w:rsidP="00D67460">
            <w:pPr>
              <w:jc w:val="both"/>
              <w:rPr>
                <w:sz w:val="24"/>
                <w:szCs w:val="24"/>
              </w:rPr>
            </w:pPr>
            <w:r w:rsidRPr="00D67460">
              <w:rPr>
                <w:sz w:val="24"/>
                <w:szCs w:val="24"/>
              </w:rPr>
              <w:t>Вертикальная планировка аэродромов.</w:t>
            </w:r>
          </w:p>
          <w:p w:rsidR="002E7A80" w:rsidRPr="00D67460" w:rsidRDefault="002E7A80" w:rsidP="00D67460">
            <w:pPr>
              <w:jc w:val="both"/>
              <w:rPr>
                <w:sz w:val="24"/>
                <w:szCs w:val="24"/>
              </w:rPr>
            </w:pPr>
            <w:r w:rsidRPr="00D67460">
              <w:rPr>
                <w:sz w:val="24"/>
                <w:szCs w:val="24"/>
              </w:rPr>
              <w:t>Проектирование вертикальной планировки искусственных покрытий аэродромов.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Default="002E7A80" w:rsidP="00B6161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списка литературы.</w:t>
            </w:r>
          </w:p>
        </w:tc>
      </w:tr>
      <w:tr w:rsidR="002E7A80" w:rsidRPr="008E2BC3">
        <w:trPr>
          <w:trHeight w:val="274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8B7CA4" w:rsidRDefault="002E7A80" w:rsidP="00E075C5">
            <w:pPr>
              <w:jc w:val="center"/>
              <w:rPr>
                <w:sz w:val="24"/>
                <w:szCs w:val="24"/>
              </w:rPr>
            </w:pPr>
            <w:r w:rsidRPr="008B7CA4">
              <w:rPr>
                <w:b/>
                <w:bCs/>
                <w:sz w:val="24"/>
                <w:szCs w:val="24"/>
              </w:rPr>
              <w:t>Самостоятельная работа обучающегося (СРО)</w:t>
            </w:r>
          </w:p>
        </w:tc>
      </w:tr>
      <w:tr w:rsidR="002E7A80" w:rsidRPr="008E2BC3">
        <w:trPr>
          <w:trHeight w:val="56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8E2BC3" w:rsidRDefault="002E7A80" w:rsidP="00214C09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1</w:t>
            </w:r>
          </w:p>
          <w:p w:rsidR="002E7A80" w:rsidRPr="008E2BC3" w:rsidRDefault="002E7A80" w:rsidP="00214C09">
            <w:pPr>
              <w:rPr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D67460" w:rsidRDefault="002E7A80" w:rsidP="00214C09">
            <w:pPr>
              <w:autoSpaceDE w:val="0"/>
              <w:autoSpaceDN w:val="0"/>
              <w:adjustRightInd w:val="0"/>
              <w:rPr>
                <w:rFonts w:eastAsia="TimesNewRomanPSMT"/>
                <w:sz w:val="24"/>
                <w:szCs w:val="24"/>
                <w:lang w:val="kk-KZ" w:eastAsia="en-US"/>
              </w:rPr>
            </w:pPr>
            <w:r w:rsidRPr="00D67460">
              <w:rPr>
                <w:sz w:val="24"/>
                <w:szCs w:val="24"/>
              </w:rPr>
              <w:t>Краткая история развития авиастроения.</w:t>
            </w:r>
            <w:r w:rsidRPr="00D67460">
              <w:rPr>
                <w:sz w:val="24"/>
                <w:szCs w:val="24"/>
                <w:lang w:val="kk-KZ"/>
              </w:rPr>
              <w:t xml:space="preserve"> </w:t>
            </w:r>
            <w:r w:rsidRPr="00D67460">
              <w:rPr>
                <w:sz w:val="24"/>
                <w:szCs w:val="24"/>
              </w:rPr>
              <w:t>Части аэропорта и их назначение.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B61612" w:rsidRDefault="002E7A80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списка литературы.</w:t>
            </w:r>
          </w:p>
        </w:tc>
      </w:tr>
      <w:tr w:rsidR="002E7A80" w:rsidRPr="008E2BC3">
        <w:trPr>
          <w:trHeight w:val="56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8E2BC3" w:rsidRDefault="002E7A80" w:rsidP="00214C0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D67460" w:rsidRDefault="002E7A80" w:rsidP="00D2693A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4"/>
                <w:szCs w:val="24"/>
                <w:lang w:val="kk-KZ" w:eastAsia="en-US"/>
              </w:rPr>
            </w:pPr>
            <w:r w:rsidRPr="00D67460">
              <w:rPr>
                <w:sz w:val="24"/>
                <w:szCs w:val="24"/>
              </w:rPr>
              <w:t>Требования к генеральному плану аэропорта и его служебно- технической территории.</w:t>
            </w:r>
            <w:r w:rsidRPr="00D67460">
              <w:rPr>
                <w:sz w:val="24"/>
                <w:szCs w:val="24"/>
                <w:lang w:val="kk-KZ"/>
              </w:rPr>
              <w:t xml:space="preserve"> </w:t>
            </w:r>
            <w:r w:rsidRPr="00D67460">
              <w:rPr>
                <w:sz w:val="24"/>
                <w:szCs w:val="24"/>
              </w:rPr>
              <w:t>Моделирование размещения зданий и сооружении СТТ аэропорта.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B61612" w:rsidRDefault="002E7A80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списка литературы.</w:t>
            </w:r>
          </w:p>
        </w:tc>
      </w:tr>
      <w:tr w:rsidR="002E7A80" w:rsidRPr="008E2BC3">
        <w:trPr>
          <w:trHeight w:val="56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671263" w:rsidRDefault="002E7A80" w:rsidP="00671263">
            <w:pPr>
              <w:rPr>
                <w:sz w:val="24"/>
                <w:szCs w:val="24"/>
                <w:lang w:val="kk-KZ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3</w:t>
            </w:r>
          </w:p>
          <w:p w:rsidR="002E7A80" w:rsidRPr="008E2BC3" w:rsidRDefault="002E7A80" w:rsidP="00214C09">
            <w:pPr>
              <w:rPr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D67460" w:rsidRDefault="002E7A80" w:rsidP="00D2693A">
            <w:pPr>
              <w:jc w:val="both"/>
              <w:rPr>
                <w:sz w:val="24"/>
                <w:szCs w:val="24"/>
              </w:rPr>
            </w:pPr>
            <w:r w:rsidRPr="00D67460">
              <w:rPr>
                <w:sz w:val="24"/>
                <w:szCs w:val="24"/>
              </w:rPr>
              <w:t>Пропускная способность аэропортов и взлетно-посадочных полос аэродромов.</w:t>
            </w:r>
          </w:p>
          <w:p w:rsidR="002E7A80" w:rsidRPr="00D67460" w:rsidRDefault="002E7A80" w:rsidP="00D2693A">
            <w:pPr>
              <w:jc w:val="both"/>
              <w:rPr>
                <w:sz w:val="24"/>
                <w:szCs w:val="24"/>
              </w:rPr>
            </w:pPr>
            <w:r w:rsidRPr="00D67460">
              <w:rPr>
                <w:sz w:val="24"/>
                <w:szCs w:val="24"/>
              </w:rPr>
              <w:t>Пропускная способность одиночной ВПП.</w:t>
            </w:r>
          </w:p>
          <w:p w:rsidR="002E7A80" w:rsidRPr="00D67460" w:rsidRDefault="002E7A80" w:rsidP="00D2693A">
            <w:pPr>
              <w:autoSpaceDE w:val="0"/>
              <w:autoSpaceDN w:val="0"/>
              <w:adjustRightInd w:val="0"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D67460">
              <w:rPr>
                <w:sz w:val="24"/>
                <w:szCs w:val="24"/>
              </w:rPr>
              <w:t>Пропускная способность многополосных аэродромов.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B61612" w:rsidRDefault="002E7A80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списка литературы.</w:t>
            </w:r>
          </w:p>
        </w:tc>
      </w:tr>
      <w:tr w:rsidR="002E7A80" w:rsidRPr="008E2BC3">
        <w:trPr>
          <w:trHeight w:val="56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671263" w:rsidRDefault="002E7A80" w:rsidP="00671263">
            <w:pPr>
              <w:rPr>
                <w:sz w:val="24"/>
                <w:szCs w:val="24"/>
                <w:lang w:val="kk-KZ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4</w:t>
            </w:r>
          </w:p>
          <w:p w:rsidR="002E7A80" w:rsidRPr="008E2BC3" w:rsidRDefault="002E7A80" w:rsidP="00214C09">
            <w:pPr>
              <w:rPr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D67460" w:rsidRDefault="002E7A80" w:rsidP="00D2693A">
            <w:pPr>
              <w:autoSpaceDE w:val="0"/>
              <w:autoSpaceDN w:val="0"/>
              <w:adjustRightInd w:val="0"/>
              <w:jc w:val="both"/>
              <w:rPr>
                <w:color w:val="000000"/>
                <w:sz w:val="24"/>
                <w:szCs w:val="24"/>
              </w:rPr>
            </w:pPr>
            <w:r w:rsidRPr="00D67460">
              <w:rPr>
                <w:sz w:val="24"/>
                <w:szCs w:val="24"/>
              </w:rPr>
              <w:t xml:space="preserve">Общие требования к планировке рулежных дорожек, перронов МС. 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B61612" w:rsidRDefault="002E7A80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списка литературы.</w:t>
            </w:r>
          </w:p>
        </w:tc>
      </w:tr>
      <w:tr w:rsidR="002E7A80" w:rsidRPr="008E2BC3">
        <w:trPr>
          <w:trHeight w:val="56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214C09" w:rsidRDefault="002E7A80" w:rsidP="00214C09">
            <w:pPr>
              <w:rPr>
                <w:sz w:val="24"/>
                <w:szCs w:val="24"/>
                <w:lang w:val="kk-KZ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5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D67460" w:rsidRDefault="002E7A80" w:rsidP="00214C09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 w:rsidRPr="00D67460">
              <w:rPr>
                <w:sz w:val="24"/>
                <w:szCs w:val="24"/>
              </w:rPr>
              <w:t>Принципы проектирования планировки аэропортов.</w:t>
            </w:r>
            <w:r w:rsidRPr="00D67460">
              <w:rPr>
                <w:sz w:val="24"/>
                <w:szCs w:val="24"/>
                <w:lang w:val="kk-KZ"/>
              </w:rPr>
              <w:t xml:space="preserve"> </w:t>
            </w:r>
            <w:r w:rsidRPr="00D67460">
              <w:rPr>
                <w:sz w:val="24"/>
                <w:szCs w:val="24"/>
              </w:rPr>
              <w:t>Принципиальные схемы планировки аэропортов.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B61612" w:rsidRDefault="002E7A80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списка литературы.</w:t>
            </w:r>
          </w:p>
        </w:tc>
      </w:tr>
      <w:tr w:rsidR="002E7A80" w:rsidRPr="008E2BC3">
        <w:trPr>
          <w:trHeight w:val="56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8E2BC3" w:rsidRDefault="002E7A80" w:rsidP="00214C0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6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D67460" w:rsidRDefault="002E7A80" w:rsidP="00D2693A">
            <w:pPr>
              <w:jc w:val="both"/>
              <w:rPr>
                <w:sz w:val="24"/>
                <w:szCs w:val="24"/>
              </w:rPr>
            </w:pPr>
            <w:r w:rsidRPr="00D67460">
              <w:rPr>
                <w:sz w:val="24"/>
                <w:szCs w:val="24"/>
              </w:rPr>
              <w:t>Водоотвод и дренаж на аэродромах.</w:t>
            </w:r>
          </w:p>
          <w:p w:rsidR="002E7A80" w:rsidRPr="004F0038" w:rsidRDefault="002E7A80" w:rsidP="00D2693A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D67460">
              <w:rPr>
                <w:sz w:val="24"/>
                <w:szCs w:val="24"/>
              </w:rPr>
              <w:t>Водоотвод и дренажные системы искусственных покрытий и грунтовой части летного поля.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Default="002E7A80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списка литературы.</w:t>
            </w:r>
          </w:p>
        </w:tc>
      </w:tr>
      <w:tr w:rsidR="002E7A80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8E2BC3" w:rsidRDefault="002E7A80" w:rsidP="00214C09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53052C" w:rsidRDefault="002E7A80" w:rsidP="00214C09">
            <w:pPr>
              <w:jc w:val="center"/>
              <w:rPr>
                <w:sz w:val="24"/>
                <w:szCs w:val="24"/>
              </w:rPr>
            </w:pPr>
            <w:r w:rsidRPr="0053052C">
              <w:rPr>
                <w:b/>
                <w:bCs/>
                <w:sz w:val="24"/>
                <w:szCs w:val="24"/>
              </w:rPr>
              <w:t>Итого по модулю 1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53052C" w:rsidRDefault="002E7A80" w:rsidP="00214C09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lang w:val="kk-KZ"/>
              </w:rPr>
              <w:t>1,0</w:t>
            </w:r>
          </w:p>
        </w:tc>
      </w:tr>
      <w:tr w:rsidR="002E7A80" w:rsidRPr="008E2BC3">
        <w:trPr>
          <w:trHeight w:val="274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8E2BC3" w:rsidRDefault="002E7A80" w:rsidP="00214C09">
            <w:pPr>
              <w:jc w:val="center"/>
              <w:rPr>
                <w:sz w:val="24"/>
                <w:szCs w:val="24"/>
              </w:rPr>
            </w:pPr>
          </w:p>
        </w:tc>
      </w:tr>
      <w:tr w:rsidR="002E7A80" w:rsidRPr="008E2BC3">
        <w:trPr>
          <w:trHeight w:val="274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8E2BC3" w:rsidRDefault="002E7A80" w:rsidP="00214C09">
            <w:pPr>
              <w:jc w:val="center"/>
              <w:rPr>
                <w:sz w:val="24"/>
                <w:szCs w:val="24"/>
              </w:rPr>
            </w:pPr>
            <w:r w:rsidRPr="008E2BC3">
              <w:rPr>
                <w:b/>
                <w:bCs/>
                <w:sz w:val="24"/>
                <w:szCs w:val="24"/>
              </w:rPr>
              <w:t xml:space="preserve">Модуль </w:t>
            </w:r>
            <w:r>
              <w:rPr>
                <w:b/>
                <w:bCs/>
                <w:sz w:val="24"/>
                <w:szCs w:val="24"/>
              </w:rPr>
              <w:t xml:space="preserve">2 </w:t>
            </w:r>
            <w:r w:rsidRPr="00E32DA0">
              <w:rPr>
                <w:b/>
                <w:bCs/>
                <w:color w:val="000000"/>
                <w:sz w:val="23"/>
                <w:szCs w:val="23"/>
              </w:rPr>
              <w:t>«</w:t>
            </w:r>
            <w:r>
              <w:rPr>
                <w:b/>
                <w:bCs/>
                <w:color w:val="000000"/>
                <w:sz w:val="23"/>
                <w:szCs w:val="23"/>
              </w:rPr>
              <w:t>Проектирование и расчет искусственных покрытий аэродромов, охрана окружающей среды</w:t>
            </w:r>
            <w:r w:rsidRPr="00E32DA0">
              <w:rPr>
                <w:b/>
                <w:bCs/>
                <w:color w:val="000000"/>
                <w:sz w:val="23"/>
                <w:szCs w:val="23"/>
              </w:rPr>
              <w:t>»</w:t>
            </w:r>
          </w:p>
        </w:tc>
      </w:tr>
      <w:tr w:rsidR="002E7A80" w:rsidRPr="008E2BC3">
        <w:trPr>
          <w:trHeight w:val="274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8E2BC3" w:rsidRDefault="002E7A80" w:rsidP="00214C09">
            <w:pPr>
              <w:jc w:val="center"/>
              <w:rPr>
                <w:b/>
                <w:bCs/>
                <w:sz w:val="24"/>
                <w:szCs w:val="24"/>
              </w:rPr>
            </w:pPr>
            <w:r w:rsidRPr="008E2BC3">
              <w:rPr>
                <w:b/>
                <w:bCs/>
                <w:sz w:val="24"/>
                <w:szCs w:val="24"/>
              </w:rPr>
              <w:t>Лекционные занятия</w:t>
            </w:r>
          </w:p>
        </w:tc>
      </w:tr>
      <w:tr w:rsidR="002E7A80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DD2DF6" w:rsidRDefault="002E7A80" w:rsidP="00DD2DF6">
            <w:pPr>
              <w:rPr>
                <w:sz w:val="24"/>
                <w:szCs w:val="24"/>
                <w:lang w:val="kk-KZ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8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A31362" w:rsidRDefault="002E7A80" w:rsidP="00A31362">
            <w:pPr>
              <w:jc w:val="both"/>
              <w:rPr>
                <w:sz w:val="24"/>
                <w:szCs w:val="24"/>
              </w:rPr>
            </w:pPr>
            <w:r w:rsidRPr="00A31362">
              <w:rPr>
                <w:sz w:val="24"/>
                <w:szCs w:val="24"/>
              </w:rPr>
              <w:t>Водоотвод и дренаж на аэродромах.</w:t>
            </w:r>
          </w:p>
          <w:p w:rsidR="002E7A80" w:rsidRPr="00A31362" w:rsidRDefault="002E7A80" w:rsidP="00A31362">
            <w:pPr>
              <w:jc w:val="both"/>
              <w:rPr>
                <w:sz w:val="24"/>
                <w:szCs w:val="24"/>
              </w:rPr>
            </w:pPr>
            <w:r w:rsidRPr="00A31362">
              <w:rPr>
                <w:sz w:val="24"/>
                <w:szCs w:val="24"/>
              </w:rPr>
              <w:t xml:space="preserve">    Основные сведения о водном режиме грунтов. Климатическое районирование.</w:t>
            </w:r>
          </w:p>
          <w:p w:rsidR="002E7A80" w:rsidRPr="00A31362" w:rsidRDefault="002E7A80" w:rsidP="00A31362">
            <w:pPr>
              <w:pStyle w:val="BodyTextIndent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</w:rPr>
            </w:pPr>
            <w:r w:rsidRPr="00A31362">
              <w:rPr>
                <w:sz w:val="24"/>
                <w:szCs w:val="24"/>
              </w:rPr>
              <w:t>Виды переувлажнения грунтов на аэродромах и инженерные мероприятия по отводу воды. Водоотвод и дренажные системы искусственных покрытий и грунтовой части летного поля.</w:t>
            </w:r>
          </w:p>
        </w:tc>
        <w:tc>
          <w:tcPr>
            <w:tcW w:w="1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B61612" w:rsidRDefault="002E7A80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списка литературы.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D775E0" w:rsidRDefault="002E7A80" w:rsidP="008A70A8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</w:t>
            </w:r>
          </w:p>
        </w:tc>
      </w:tr>
      <w:tr w:rsidR="002E7A80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8E2BC3" w:rsidRDefault="002E7A80" w:rsidP="002353A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A31362" w:rsidRDefault="002E7A80" w:rsidP="002353A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Default="002E7A80" w:rsidP="002353AC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Default="002E7A80" w:rsidP="002353AC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</w:t>
            </w:r>
          </w:p>
        </w:tc>
      </w:tr>
      <w:tr w:rsidR="002E7A80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DD2DF6" w:rsidRDefault="002E7A80" w:rsidP="00DD2DF6">
            <w:pPr>
              <w:rPr>
                <w:sz w:val="24"/>
                <w:szCs w:val="24"/>
                <w:lang w:val="kk-KZ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9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A31362" w:rsidRDefault="002E7A80" w:rsidP="00626263">
            <w:pPr>
              <w:rPr>
                <w:sz w:val="24"/>
                <w:szCs w:val="24"/>
              </w:rPr>
            </w:pPr>
            <w:r w:rsidRPr="00A31362">
              <w:rPr>
                <w:sz w:val="24"/>
                <w:szCs w:val="24"/>
              </w:rPr>
              <w:t>Конструкции искусственных покрытий аэродромов.</w:t>
            </w:r>
          </w:p>
          <w:p w:rsidR="002E7A80" w:rsidRPr="00A31362" w:rsidRDefault="002E7A80" w:rsidP="00A31362">
            <w:pPr>
              <w:autoSpaceDE w:val="0"/>
              <w:autoSpaceDN w:val="0"/>
              <w:adjustRightInd w:val="0"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A31362">
              <w:rPr>
                <w:sz w:val="24"/>
                <w:szCs w:val="24"/>
              </w:rPr>
              <w:t xml:space="preserve">    Типы искусственных покрытий. Основные требования к искусственным покрытиям. Конструктивные слои искусственных покрытий. Классификация покрытий и общие положения по их конструированию.</w:t>
            </w:r>
          </w:p>
        </w:tc>
        <w:tc>
          <w:tcPr>
            <w:tcW w:w="1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B61612" w:rsidRDefault="002E7A80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списка литературы.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D775E0" w:rsidRDefault="002E7A80" w:rsidP="008A70A8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</w:t>
            </w:r>
          </w:p>
        </w:tc>
      </w:tr>
      <w:tr w:rsidR="002E7A80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173D86" w:rsidRDefault="002E7A80" w:rsidP="00173D86">
            <w:pPr>
              <w:rPr>
                <w:sz w:val="24"/>
                <w:szCs w:val="24"/>
                <w:lang w:val="kk-KZ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10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A31362" w:rsidRDefault="002E7A80" w:rsidP="00A31362">
            <w:pPr>
              <w:jc w:val="both"/>
              <w:rPr>
                <w:sz w:val="24"/>
                <w:szCs w:val="24"/>
              </w:rPr>
            </w:pPr>
            <w:r w:rsidRPr="00A31362">
              <w:rPr>
                <w:sz w:val="24"/>
                <w:szCs w:val="24"/>
              </w:rPr>
              <w:t xml:space="preserve">Покрытия жесткого типа. </w:t>
            </w:r>
          </w:p>
          <w:p w:rsidR="002E7A80" w:rsidRPr="00A31362" w:rsidRDefault="002E7A80" w:rsidP="00A31362">
            <w:pPr>
              <w:jc w:val="both"/>
              <w:rPr>
                <w:sz w:val="24"/>
                <w:szCs w:val="24"/>
              </w:rPr>
            </w:pPr>
            <w:r w:rsidRPr="00A31362">
              <w:rPr>
                <w:sz w:val="24"/>
                <w:szCs w:val="24"/>
              </w:rPr>
              <w:t xml:space="preserve">     Принципы конструирования покрытий жесткого типа. Бетонное покрытие. Железобетонные и армобетонные покрытия.</w:t>
            </w:r>
          </w:p>
          <w:p w:rsidR="002E7A80" w:rsidRPr="00A31362" w:rsidRDefault="002E7A80" w:rsidP="000F2FA9">
            <w:pPr>
              <w:pStyle w:val="BodyTextIndent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A31362">
              <w:rPr>
                <w:sz w:val="24"/>
                <w:szCs w:val="24"/>
              </w:rPr>
              <w:t>Усиление существующих жестких покрытий при реконструкции аэродромов.</w:t>
            </w:r>
          </w:p>
        </w:tc>
        <w:tc>
          <w:tcPr>
            <w:tcW w:w="1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B61612" w:rsidRDefault="002E7A80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списка литературы.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D775E0" w:rsidRDefault="002E7A80" w:rsidP="008A70A8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</w:t>
            </w:r>
          </w:p>
        </w:tc>
      </w:tr>
      <w:tr w:rsidR="002E7A80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173D86" w:rsidRDefault="002E7A80" w:rsidP="00173D86">
            <w:pPr>
              <w:rPr>
                <w:sz w:val="24"/>
                <w:szCs w:val="24"/>
                <w:lang w:val="kk-KZ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11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A31362" w:rsidRDefault="002E7A80" w:rsidP="00A31362">
            <w:pPr>
              <w:rPr>
                <w:sz w:val="24"/>
                <w:szCs w:val="24"/>
              </w:rPr>
            </w:pPr>
            <w:r w:rsidRPr="00A31362">
              <w:rPr>
                <w:sz w:val="24"/>
                <w:szCs w:val="24"/>
              </w:rPr>
              <w:t xml:space="preserve">Покрытия нежесткого типа. </w:t>
            </w:r>
          </w:p>
          <w:p w:rsidR="002E7A80" w:rsidRPr="00A31362" w:rsidRDefault="002E7A80" w:rsidP="00A31362">
            <w:pPr>
              <w:jc w:val="both"/>
              <w:rPr>
                <w:sz w:val="24"/>
                <w:szCs w:val="24"/>
              </w:rPr>
            </w:pPr>
            <w:r w:rsidRPr="00A31362">
              <w:rPr>
                <w:sz w:val="24"/>
                <w:szCs w:val="24"/>
              </w:rPr>
              <w:t xml:space="preserve">     Принципы конструирования аэродромных покрытий нежесткого типа.</w:t>
            </w:r>
          </w:p>
          <w:p w:rsidR="002E7A80" w:rsidRPr="00A31362" w:rsidRDefault="002E7A80" w:rsidP="00A31362">
            <w:pPr>
              <w:pStyle w:val="BodyTextIndent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A31362">
              <w:rPr>
                <w:sz w:val="24"/>
                <w:szCs w:val="24"/>
              </w:rPr>
              <w:t>Асфальтобетонные покрытия. Покрытия из щебеночных материалов, из гравийных и щебеночных смесей. Усиление существующих нежестких покрытий при реконструкции аэродромов.</w:t>
            </w:r>
          </w:p>
        </w:tc>
        <w:tc>
          <w:tcPr>
            <w:tcW w:w="1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B61612" w:rsidRDefault="002E7A80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списка литературы.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D775E0" w:rsidRDefault="002E7A80" w:rsidP="008A70A8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</w:t>
            </w:r>
          </w:p>
        </w:tc>
      </w:tr>
      <w:tr w:rsidR="002E7A80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173D86" w:rsidRDefault="002E7A80" w:rsidP="00173D86">
            <w:pPr>
              <w:rPr>
                <w:sz w:val="24"/>
                <w:szCs w:val="24"/>
                <w:lang w:val="kk-KZ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12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A31362" w:rsidRDefault="002E7A80" w:rsidP="00A31362">
            <w:pPr>
              <w:jc w:val="both"/>
              <w:rPr>
                <w:sz w:val="24"/>
                <w:szCs w:val="24"/>
              </w:rPr>
            </w:pPr>
            <w:r w:rsidRPr="00A31362">
              <w:rPr>
                <w:sz w:val="24"/>
                <w:szCs w:val="24"/>
              </w:rPr>
              <w:t>Изыскания аэропортов и составление проектов строительства.</w:t>
            </w:r>
          </w:p>
          <w:p w:rsidR="002E7A80" w:rsidRPr="00A31362" w:rsidRDefault="002E7A80" w:rsidP="00A31362">
            <w:pPr>
              <w:pStyle w:val="BodyTextIndent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A31362">
              <w:rPr>
                <w:sz w:val="24"/>
                <w:szCs w:val="24"/>
              </w:rPr>
              <w:t xml:space="preserve">     Организация проектно-изыскательских работ. Задачи изысканий и разработки проекта аэропорта. Организация проектно-изыскательских работ и выбор участка строительства аэропорта.</w:t>
            </w:r>
          </w:p>
        </w:tc>
        <w:tc>
          <w:tcPr>
            <w:tcW w:w="1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B61612" w:rsidRDefault="002E7A80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списка литературы.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D775E0" w:rsidRDefault="002E7A80" w:rsidP="008A70A8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</w:t>
            </w:r>
          </w:p>
        </w:tc>
      </w:tr>
      <w:tr w:rsidR="002E7A80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8E2BC3" w:rsidRDefault="002E7A80" w:rsidP="00214C09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8E2BC3" w:rsidRDefault="002E7A80" w:rsidP="00214C09">
            <w:pPr>
              <w:ind w:firstLine="482"/>
              <w:rPr>
                <w:sz w:val="24"/>
                <w:szCs w:val="24"/>
              </w:rPr>
            </w:pPr>
            <w:r w:rsidRPr="008E2BC3">
              <w:rPr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173D86" w:rsidRDefault="002E7A80" w:rsidP="00214C09">
            <w:pPr>
              <w:jc w:val="center"/>
              <w:rPr>
                <w:b/>
                <w:bCs/>
                <w:sz w:val="24"/>
                <w:szCs w:val="24"/>
                <w:lang w:val="kk-KZ"/>
              </w:rPr>
            </w:pPr>
            <w:r>
              <w:rPr>
                <w:b/>
                <w:bCs/>
                <w:sz w:val="24"/>
                <w:szCs w:val="24"/>
                <w:lang w:val="kk-KZ"/>
              </w:rPr>
              <w:t>0,5</w:t>
            </w:r>
          </w:p>
        </w:tc>
      </w:tr>
      <w:tr w:rsidR="002E7A80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8E2BC3" w:rsidRDefault="002E7A80" w:rsidP="00214C09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8E2BC3" w:rsidRDefault="002E7A80" w:rsidP="00214C09">
            <w:pPr>
              <w:jc w:val="center"/>
              <w:rPr>
                <w:sz w:val="24"/>
                <w:szCs w:val="24"/>
              </w:rPr>
            </w:pPr>
            <w:r w:rsidRPr="008E2BC3">
              <w:rPr>
                <w:b/>
                <w:bCs/>
                <w:sz w:val="24"/>
                <w:szCs w:val="24"/>
              </w:rPr>
              <w:t>Семинарские (практические) занятия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8E2BC3" w:rsidRDefault="002E7A80" w:rsidP="00214C09">
            <w:pPr>
              <w:rPr>
                <w:sz w:val="24"/>
                <w:szCs w:val="24"/>
              </w:rPr>
            </w:pPr>
          </w:p>
        </w:tc>
      </w:tr>
      <w:tr w:rsidR="002E7A80" w:rsidRPr="003465A0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173D86" w:rsidRDefault="002E7A80" w:rsidP="00173D86">
            <w:pPr>
              <w:rPr>
                <w:sz w:val="24"/>
                <w:szCs w:val="24"/>
                <w:lang w:val="kk-KZ"/>
              </w:rPr>
            </w:pPr>
            <w:r w:rsidRPr="003465A0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6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7B6180" w:rsidRDefault="002E7A80" w:rsidP="00214C09">
            <w:pPr>
              <w:pStyle w:val="Default"/>
              <w:rPr>
                <w:color w:val="auto"/>
                <w:lang w:val="kk-KZ"/>
              </w:rPr>
            </w:pPr>
            <w:r>
              <w:t>Констру</w:t>
            </w:r>
            <w:r>
              <w:rPr>
                <w:lang w:val="kk-KZ"/>
              </w:rPr>
              <w:t>ирование и расчет</w:t>
            </w:r>
            <w:r>
              <w:t xml:space="preserve"> искусственных покрытий аэродромов.</w:t>
            </w:r>
          </w:p>
        </w:tc>
        <w:tc>
          <w:tcPr>
            <w:tcW w:w="1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5B7DD4" w:rsidRDefault="002E7A80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списка литературы.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F21DDD" w:rsidRDefault="002E7A80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</w:t>
            </w:r>
          </w:p>
        </w:tc>
      </w:tr>
      <w:tr w:rsidR="002E7A80" w:rsidRPr="003465A0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3465A0" w:rsidRDefault="002E7A80" w:rsidP="00173D86">
            <w:pPr>
              <w:rPr>
                <w:sz w:val="24"/>
                <w:szCs w:val="24"/>
              </w:rPr>
            </w:pPr>
            <w:r w:rsidRPr="003465A0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7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Default="002E7A80" w:rsidP="00214C09">
            <w:pPr>
              <w:pStyle w:val="Default"/>
              <w:rPr>
                <w:lang w:val="kk-KZ"/>
              </w:rPr>
            </w:pPr>
            <w:r>
              <w:t>Констру</w:t>
            </w:r>
            <w:r>
              <w:rPr>
                <w:lang w:val="kk-KZ"/>
              </w:rPr>
              <w:t>ирование и расчет</w:t>
            </w:r>
            <w:r>
              <w:t xml:space="preserve"> дорожной одежды нежесткого типа.</w:t>
            </w:r>
          </w:p>
        </w:tc>
        <w:tc>
          <w:tcPr>
            <w:tcW w:w="1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Default="002E7A80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списка литературы.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F21DDD" w:rsidRDefault="002E7A80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</w:t>
            </w:r>
          </w:p>
        </w:tc>
      </w:tr>
      <w:tr w:rsidR="002E7A80" w:rsidRPr="003465A0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3465A0" w:rsidRDefault="002E7A80" w:rsidP="00173D86">
            <w:pPr>
              <w:rPr>
                <w:sz w:val="24"/>
                <w:szCs w:val="24"/>
              </w:rPr>
            </w:pPr>
            <w:r w:rsidRPr="003465A0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8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7B6180" w:rsidRDefault="002E7A80" w:rsidP="00214C09">
            <w:pPr>
              <w:pStyle w:val="Default"/>
              <w:rPr>
                <w:color w:val="auto"/>
                <w:lang w:val="kk-KZ"/>
              </w:rPr>
            </w:pPr>
            <w:r>
              <w:t>Констру</w:t>
            </w:r>
            <w:r>
              <w:rPr>
                <w:lang w:val="kk-KZ"/>
              </w:rPr>
              <w:t>ирование и расчет</w:t>
            </w:r>
            <w:r>
              <w:t xml:space="preserve"> дорожной одежды жесткого типа.</w:t>
            </w:r>
          </w:p>
        </w:tc>
        <w:tc>
          <w:tcPr>
            <w:tcW w:w="1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5B7DD4" w:rsidRDefault="002E7A80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списка литературы.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F21DDD" w:rsidRDefault="002E7A80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</w:t>
            </w:r>
          </w:p>
        </w:tc>
      </w:tr>
      <w:tr w:rsidR="002E7A80" w:rsidRPr="003465A0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3465A0" w:rsidRDefault="002E7A80" w:rsidP="00173D86">
            <w:pPr>
              <w:rPr>
                <w:sz w:val="24"/>
                <w:szCs w:val="24"/>
              </w:rPr>
            </w:pPr>
            <w:r w:rsidRPr="003465A0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9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Default="002E7A80" w:rsidP="00214C09">
            <w:pPr>
              <w:pStyle w:val="Default"/>
              <w:rPr>
                <w:lang w:val="kk-KZ"/>
              </w:rPr>
            </w:pPr>
            <w:r>
              <w:t>Оценка и нормирование уровня авиационного шума.</w:t>
            </w:r>
          </w:p>
        </w:tc>
        <w:tc>
          <w:tcPr>
            <w:tcW w:w="1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Default="002E7A80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списка литературы.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F21DDD" w:rsidRDefault="002E7A80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0,2</w:t>
            </w:r>
          </w:p>
        </w:tc>
      </w:tr>
      <w:tr w:rsidR="002E7A80" w:rsidRPr="003465A0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3465A0" w:rsidRDefault="002E7A80" w:rsidP="0011738F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267A2E" w:rsidRDefault="002E7A80" w:rsidP="0011738F">
            <w:pPr>
              <w:ind w:firstLine="496"/>
              <w:rPr>
                <w:sz w:val="24"/>
                <w:szCs w:val="24"/>
              </w:rPr>
            </w:pPr>
            <w:r w:rsidRPr="00267A2E">
              <w:rPr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11738F" w:rsidRDefault="002E7A80" w:rsidP="0011738F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b/>
                <w:bCs/>
                <w:sz w:val="24"/>
                <w:szCs w:val="24"/>
                <w:lang w:val="kk-KZ"/>
              </w:rPr>
              <w:t>0,5</w:t>
            </w:r>
          </w:p>
        </w:tc>
      </w:tr>
      <w:tr w:rsidR="002E7A80" w:rsidRPr="00267A2E">
        <w:trPr>
          <w:trHeight w:val="274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267A2E" w:rsidRDefault="002E7A80" w:rsidP="0011738F">
            <w:pPr>
              <w:jc w:val="center"/>
              <w:rPr>
                <w:sz w:val="24"/>
                <w:szCs w:val="24"/>
              </w:rPr>
            </w:pPr>
            <w:r w:rsidRPr="00267A2E">
              <w:rPr>
                <w:b/>
                <w:bCs/>
                <w:sz w:val="24"/>
                <w:szCs w:val="24"/>
              </w:rPr>
              <w:t>Самостоятельная работа обучающегося под руководством преподавателя (СРОП)</w:t>
            </w:r>
          </w:p>
        </w:tc>
      </w:tr>
      <w:tr w:rsidR="002E7A80" w:rsidRPr="00AA2049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11738F" w:rsidRDefault="002E7A80" w:rsidP="0011738F">
            <w:pPr>
              <w:rPr>
                <w:sz w:val="24"/>
                <w:szCs w:val="24"/>
                <w:lang w:val="kk-KZ"/>
              </w:rPr>
            </w:pPr>
            <w:r w:rsidRPr="00AA2049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7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CD721D" w:rsidRDefault="002E7A80" w:rsidP="00CD721D">
            <w:pPr>
              <w:jc w:val="both"/>
              <w:rPr>
                <w:sz w:val="24"/>
                <w:szCs w:val="24"/>
              </w:rPr>
            </w:pPr>
            <w:r w:rsidRPr="00CD721D">
              <w:rPr>
                <w:sz w:val="24"/>
                <w:szCs w:val="24"/>
              </w:rPr>
              <w:t>Констру</w:t>
            </w:r>
            <w:r w:rsidRPr="00CD721D">
              <w:rPr>
                <w:sz w:val="24"/>
                <w:szCs w:val="24"/>
                <w:lang w:val="kk-KZ"/>
              </w:rPr>
              <w:t>ирование и расчет</w:t>
            </w:r>
            <w:r w:rsidRPr="00CD721D">
              <w:rPr>
                <w:sz w:val="24"/>
                <w:szCs w:val="24"/>
              </w:rPr>
              <w:t xml:space="preserve"> искусственных покрытий аэродромов.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5B7DD4" w:rsidRDefault="002E7A80" w:rsidP="0011738F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списка литературы.</w:t>
            </w:r>
          </w:p>
        </w:tc>
      </w:tr>
      <w:tr w:rsidR="002E7A80" w:rsidRPr="00874C00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11738F" w:rsidRDefault="002E7A80" w:rsidP="0011738F">
            <w:pPr>
              <w:rPr>
                <w:color w:val="FF0000"/>
                <w:sz w:val="24"/>
                <w:szCs w:val="24"/>
                <w:lang w:val="kk-KZ"/>
              </w:rPr>
            </w:pPr>
            <w:r w:rsidRPr="00AA2049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8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Default="002E7A80" w:rsidP="00CD721D">
            <w:pPr>
              <w:jc w:val="both"/>
              <w:rPr>
                <w:sz w:val="24"/>
                <w:szCs w:val="24"/>
              </w:rPr>
            </w:pPr>
            <w:r w:rsidRPr="00CD721D">
              <w:rPr>
                <w:sz w:val="24"/>
                <w:szCs w:val="24"/>
              </w:rPr>
              <w:t>Покрытия жесткого типа. Принципы конструирования покрытий жесткого типа.</w:t>
            </w:r>
          </w:p>
          <w:p w:rsidR="002E7A80" w:rsidRPr="00CD721D" w:rsidRDefault="002E7A80" w:rsidP="00CD721D">
            <w:pPr>
              <w:jc w:val="both"/>
              <w:rPr>
                <w:color w:val="FF0000"/>
                <w:sz w:val="24"/>
                <w:szCs w:val="24"/>
              </w:rPr>
            </w:pP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5B7DD4" w:rsidRDefault="002E7A80" w:rsidP="0011738F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списка литературы.</w:t>
            </w:r>
          </w:p>
        </w:tc>
      </w:tr>
      <w:tr w:rsidR="002E7A80" w:rsidRPr="00BF2354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F21DDD" w:rsidRDefault="002E7A80" w:rsidP="0011738F">
            <w:pPr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Тема 9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CD721D" w:rsidRDefault="002E7A80" w:rsidP="00D2693A">
            <w:pPr>
              <w:pStyle w:val="BodyTextIndent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sz w:val="24"/>
                <w:szCs w:val="24"/>
              </w:rPr>
            </w:pPr>
            <w:r w:rsidRPr="00CD721D">
              <w:rPr>
                <w:sz w:val="24"/>
                <w:szCs w:val="24"/>
              </w:rPr>
              <w:t>Покрытия нежесткого типа. Принципы конструирования аэродромных покрытий нежесткого типа.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5B7DD4" w:rsidRDefault="002E7A80" w:rsidP="0011738F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списка литературы.</w:t>
            </w:r>
          </w:p>
        </w:tc>
      </w:tr>
      <w:tr w:rsidR="002E7A80" w:rsidRPr="00BF2354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Default="002E7A80" w:rsidP="002353AC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CD721D" w:rsidRDefault="002E7A80" w:rsidP="002353AC">
            <w:pPr>
              <w:pStyle w:val="BodyTextIndent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Default="002E7A80" w:rsidP="002353AC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3</w:t>
            </w:r>
          </w:p>
        </w:tc>
      </w:tr>
      <w:tr w:rsidR="002E7A80" w:rsidRPr="00BF2354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Default="002E7A80" w:rsidP="0011738F">
            <w:pPr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Тема 10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CD721D" w:rsidRDefault="002E7A80" w:rsidP="00D2693A">
            <w:pPr>
              <w:pStyle w:val="BodyTextIndent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sz w:val="24"/>
                <w:szCs w:val="24"/>
              </w:rPr>
            </w:pPr>
            <w:r w:rsidRPr="00CD721D">
              <w:rPr>
                <w:sz w:val="24"/>
                <w:szCs w:val="24"/>
              </w:rPr>
              <w:t>Изыскания аэропортов и составление проектов строительства.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Default="002E7A80" w:rsidP="0011738F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списка литературы.</w:t>
            </w:r>
          </w:p>
        </w:tc>
      </w:tr>
      <w:tr w:rsidR="002E7A80" w:rsidRPr="00BF2354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Default="002E7A80" w:rsidP="0011738F">
            <w:pPr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Тема 11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CD721D" w:rsidRDefault="002E7A80" w:rsidP="00CD721D">
            <w:pPr>
              <w:jc w:val="both"/>
              <w:rPr>
                <w:sz w:val="24"/>
                <w:szCs w:val="24"/>
              </w:rPr>
            </w:pPr>
            <w:r w:rsidRPr="00CD721D">
              <w:rPr>
                <w:sz w:val="24"/>
                <w:szCs w:val="24"/>
              </w:rPr>
              <w:t>Охрана окружающей среды аэропортов.</w:t>
            </w:r>
          </w:p>
          <w:p w:rsidR="002E7A80" w:rsidRPr="00CD721D" w:rsidRDefault="002E7A80" w:rsidP="0011738F">
            <w:pPr>
              <w:pStyle w:val="BodyTextIndent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Default="002E7A80" w:rsidP="0011738F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списка литературы.</w:t>
            </w:r>
          </w:p>
        </w:tc>
      </w:tr>
      <w:tr w:rsidR="002E7A80" w:rsidRPr="00874C00">
        <w:trPr>
          <w:trHeight w:val="274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874C00" w:rsidRDefault="002E7A80" w:rsidP="0011738F">
            <w:pPr>
              <w:jc w:val="center"/>
              <w:rPr>
                <w:sz w:val="24"/>
                <w:szCs w:val="24"/>
              </w:rPr>
            </w:pPr>
            <w:r w:rsidRPr="00874C00">
              <w:rPr>
                <w:b/>
                <w:bCs/>
                <w:sz w:val="24"/>
                <w:szCs w:val="24"/>
              </w:rPr>
              <w:t>Самостоятельная работа обучающегося (СРО)</w:t>
            </w:r>
          </w:p>
        </w:tc>
      </w:tr>
      <w:tr w:rsidR="002E7A80" w:rsidRPr="00874C00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874C00" w:rsidRDefault="002E7A80" w:rsidP="0011738F">
            <w:pPr>
              <w:rPr>
                <w:color w:val="FF0000"/>
                <w:sz w:val="24"/>
                <w:szCs w:val="24"/>
              </w:rPr>
            </w:pPr>
            <w:r w:rsidRPr="00BF2354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7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A80" w:rsidRPr="00A55926" w:rsidRDefault="002E7A80" w:rsidP="00D2693A">
            <w:pPr>
              <w:pStyle w:val="BodyTextIndent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Изучение конструирования и расчета дорожной одежды взлетно-посадочной полосы.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3048EF" w:rsidRDefault="002E7A80" w:rsidP="003048EF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списка литературы.</w:t>
            </w:r>
          </w:p>
        </w:tc>
      </w:tr>
      <w:tr w:rsidR="002E7A80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8E2BC3" w:rsidRDefault="002E7A80" w:rsidP="0011738F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8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9C6D63" w:rsidRDefault="002E7A80" w:rsidP="00852F9C">
            <w:pPr>
              <w:pStyle w:val="BodyTextIndent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Конструирование покрытий жесткого типа.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3048EF" w:rsidRDefault="002E7A80" w:rsidP="003048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списка литературы.</w:t>
            </w:r>
          </w:p>
        </w:tc>
      </w:tr>
      <w:tr w:rsidR="002E7A80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8E2BC3" w:rsidRDefault="002E7A80" w:rsidP="0011738F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9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9C6D63" w:rsidRDefault="002E7A80" w:rsidP="0011738F">
            <w:pPr>
              <w:pStyle w:val="BodyTextIndent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Конструирование покрытий жесткого типа.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3048EF" w:rsidRDefault="002E7A80" w:rsidP="003048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списка литературы.</w:t>
            </w:r>
          </w:p>
        </w:tc>
      </w:tr>
      <w:tr w:rsidR="002E7A80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8E2BC3" w:rsidRDefault="002E7A80" w:rsidP="0011738F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10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CD721D" w:rsidRDefault="002E7A80" w:rsidP="00D2693A">
            <w:pPr>
              <w:pStyle w:val="BodyTextIndent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</w:rPr>
            </w:pPr>
            <w:r w:rsidRPr="00CD721D">
              <w:rPr>
                <w:sz w:val="24"/>
                <w:szCs w:val="24"/>
              </w:rPr>
              <w:t>Организация проектно-изыскательских работ и выбор участка строительства аэропорта.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3048EF" w:rsidRDefault="002E7A80" w:rsidP="003048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списка литературы.</w:t>
            </w:r>
          </w:p>
        </w:tc>
      </w:tr>
      <w:tr w:rsidR="002E7A80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127DCC" w:rsidRDefault="002E7A80" w:rsidP="0011738F">
            <w:pPr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Тема 11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CD721D" w:rsidRDefault="002E7A80" w:rsidP="0011738F">
            <w:pPr>
              <w:pStyle w:val="BodyTextIndent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  <w:lang w:val="kk-KZ"/>
              </w:rPr>
            </w:pPr>
            <w:r w:rsidRPr="00CD721D">
              <w:rPr>
                <w:sz w:val="24"/>
                <w:szCs w:val="24"/>
              </w:rPr>
              <w:t>Общие требования по охране окружающей среды.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3048EF" w:rsidRDefault="002E7A80" w:rsidP="003048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списка литературы.</w:t>
            </w:r>
          </w:p>
        </w:tc>
      </w:tr>
      <w:tr w:rsidR="002E7A80" w:rsidRPr="008E2BC3">
        <w:trPr>
          <w:trHeight w:val="155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8E2BC3" w:rsidRDefault="002E7A80" w:rsidP="00852F9C">
            <w:pPr>
              <w:spacing w:after="160" w:line="259" w:lineRule="auto"/>
              <w:rPr>
                <w:sz w:val="24"/>
                <w:szCs w:val="24"/>
              </w:rPr>
            </w:pPr>
          </w:p>
        </w:tc>
        <w:tc>
          <w:tcPr>
            <w:tcW w:w="7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852F9C" w:rsidRDefault="002E7A80" w:rsidP="00852F9C">
            <w:pPr>
              <w:jc w:val="center"/>
              <w:rPr>
                <w:sz w:val="24"/>
                <w:szCs w:val="24"/>
                <w:lang w:val="kk-KZ"/>
              </w:rPr>
            </w:pPr>
            <w:r w:rsidRPr="0053052C">
              <w:rPr>
                <w:b/>
                <w:bCs/>
                <w:sz w:val="24"/>
                <w:szCs w:val="24"/>
              </w:rPr>
              <w:t xml:space="preserve">Итого по модулю </w:t>
            </w:r>
            <w:r>
              <w:rPr>
                <w:b/>
                <w:bCs/>
                <w:sz w:val="24"/>
                <w:szCs w:val="24"/>
                <w:lang w:val="kk-KZ"/>
              </w:rPr>
              <w:t>2</w:t>
            </w:r>
          </w:p>
        </w:tc>
        <w:tc>
          <w:tcPr>
            <w:tcW w:w="16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852F9C" w:rsidRDefault="002E7A80" w:rsidP="00852F9C">
            <w:pPr>
              <w:jc w:val="center"/>
              <w:rPr>
                <w:b/>
                <w:bCs/>
                <w:sz w:val="24"/>
                <w:szCs w:val="24"/>
                <w:lang w:val="kk-KZ"/>
              </w:rPr>
            </w:pPr>
            <w:r>
              <w:rPr>
                <w:b/>
                <w:bCs/>
                <w:sz w:val="24"/>
                <w:szCs w:val="24"/>
                <w:lang w:val="kk-KZ"/>
              </w:rPr>
              <w:t>1,0</w:t>
            </w:r>
          </w:p>
        </w:tc>
      </w:tr>
      <w:tr w:rsidR="002E7A80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8E2BC3" w:rsidRDefault="002E7A80" w:rsidP="00357E0D">
            <w:pPr>
              <w:rPr>
                <w:sz w:val="24"/>
                <w:szCs w:val="24"/>
              </w:rPr>
            </w:pPr>
          </w:p>
        </w:tc>
        <w:tc>
          <w:tcPr>
            <w:tcW w:w="7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8E2BC3" w:rsidRDefault="002E7A80" w:rsidP="00357E0D">
            <w:pPr>
              <w:jc w:val="center"/>
              <w:rPr>
                <w:sz w:val="24"/>
                <w:szCs w:val="24"/>
              </w:rPr>
            </w:pPr>
            <w:r w:rsidRPr="00CC2976">
              <w:rPr>
                <w:b/>
                <w:bCs/>
                <w:color w:val="000000"/>
                <w:sz w:val="24"/>
                <w:szCs w:val="24"/>
              </w:rPr>
              <w:t>Итого по дисциплине, кредит РК</w:t>
            </w:r>
          </w:p>
        </w:tc>
        <w:tc>
          <w:tcPr>
            <w:tcW w:w="16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A80" w:rsidRPr="00357E0D" w:rsidRDefault="002E7A80" w:rsidP="00357E0D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lang w:val="kk-KZ"/>
              </w:rPr>
              <w:t>2,0</w:t>
            </w:r>
          </w:p>
        </w:tc>
      </w:tr>
    </w:tbl>
    <w:p w:rsidR="002E7A80" w:rsidRDefault="002E7A80" w:rsidP="00C85C29">
      <w:pPr>
        <w:rPr>
          <w:b/>
          <w:bCs/>
          <w:sz w:val="24"/>
          <w:szCs w:val="24"/>
          <w:lang w:val="kk-KZ"/>
        </w:rPr>
      </w:pPr>
    </w:p>
    <w:p w:rsidR="002E7A80" w:rsidRPr="00934803" w:rsidRDefault="002E7A80" w:rsidP="00B52696">
      <w:pPr>
        <w:pStyle w:val="Style2"/>
        <w:widowControl/>
        <w:spacing w:line="240" w:lineRule="auto"/>
        <w:ind w:firstLine="567"/>
        <w:jc w:val="center"/>
        <w:rPr>
          <w:b/>
          <w:bCs/>
        </w:rPr>
      </w:pPr>
      <w:r w:rsidRPr="00934803">
        <w:rPr>
          <w:b/>
          <w:bCs/>
        </w:rPr>
        <w:t xml:space="preserve">2.2 </w:t>
      </w:r>
      <w:r>
        <w:rPr>
          <w:b/>
          <w:bCs/>
        </w:rPr>
        <w:t>Темы и содержание СРОП и СРО</w:t>
      </w:r>
    </w:p>
    <w:p w:rsidR="002E7A80" w:rsidRPr="00934803" w:rsidRDefault="002E7A80" w:rsidP="00B52696">
      <w:pPr>
        <w:pStyle w:val="Style2"/>
        <w:widowControl/>
        <w:spacing w:line="240" w:lineRule="auto"/>
        <w:ind w:firstLine="567"/>
        <w:jc w:val="center"/>
        <w:rPr>
          <w:b/>
          <w:bCs/>
        </w:rPr>
      </w:pPr>
    </w:p>
    <w:p w:rsidR="002E7A80" w:rsidRPr="00652F22" w:rsidRDefault="002E7A80" w:rsidP="00251177">
      <w:pPr>
        <w:autoSpaceDE w:val="0"/>
        <w:autoSpaceDN w:val="0"/>
        <w:adjustRightInd w:val="0"/>
        <w:jc w:val="center"/>
        <w:rPr>
          <w:sz w:val="24"/>
          <w:szCs w:val="24"/>
        </w:rPr>
      </w:pPr>
      <w:r w:rsidRPr="00652F22">
        <w:rPr>
          <w:sz w:val="24"/>
          <w:szCs w:val="24"/>
        </w:rPr>
        <w:t>Тематика СРОП</w:t>
      </w:r>
    </w:p>
    <w:p w:rsidR="002E7A80" w:rsidRDefault="002E7A80" w:rsidP="00251177">
      <w:pPr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</w:p>
    <w:tbl>
      <w:tblPr>
        <w:tblW w:w="9872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2694"/>
        <w:gridCol w:w="2410"/>
        <w:gridCol w:w="1701"/>
        <w:gridCol w:w="1606"/>
        <w:gridCol w:w="1461"/>
      </w:tblGrid>
      <w:tr w:rsidR="002E7A80" w:rsidRPr="00D73A00">
        <w:tc>
          <w:tcPr>
            <w:tcW w:w="2694" w:type="dxa"/>
            <w:vAlign w:val="center"/>
          </w:tcPr>
          <w:p w:rsidR="002E7A80" w:rsidRPr="007B6180" w:rsidRDefault="002E7A80" w:rsidP="007B6180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7B6180">
              <w:rPr>
                <w:b/>
                <w:bCs/>
                <w:sz w:val="24"/>
                <w:szCs w:val="24"/>
              </w:rPr>
              <w:t>Тема</w:t>
            </w:r>
          </w:p>
        </w:tc>
        <w:tc>
          <w:tcPr>
            <w:tcW w:w="2410" w:type="dxa"/>
            <w:vAlign w:val="center"/>
          </w:tcPr>
          <w:p w:rsidR="002E7A80" w:rsidRPr="007B6180" w:rsidRDefault="002E7A80" w:rsidP="007B6180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7B6180">
              <w:rPr>
                <w:b/>
                <w:bCs/>
                <w:sz w:val="24"/>
                <w:szCs w:val="24"/>
              </w:rPr>
              <w:t>Цель и содержание задания</w:t>
            </w:r>
          </w:p>
        </w:tc>
        <w:tc>
          <w:tcPr>
            <w:tcW w:w="1701" w:type="dxa"/>
            <w:vAlign w:val="center"/>
          </w:tcPr>
          <w:p w:rsidR="002E7A80" w:rsidRPr="007B6180" w:rsidRDefault="002E7A80" w:rsidP="007B6180">
            <w:pPr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  <w:r w:rsidRPr="007B6180">
              <w:rPr>
                <w:b/>
                <w:bCs/>
                <w:sz w:val="24"/>
                <w:szCs w:val="24"/>
              </w:rPr>
              <w:t>Продолжительность выполнения, час.</w:t>
            </w:r>
          </w:p>
          <w:p w:rsidR="002E7A80" w:rsidRPr="007B6180" w:rsidRDefault="002E7A80" w:rsidP="007B6180">
            <w:pPr>
              <w:autoSpaceDE w:val="0"/>
              <w:autoSpaceDN w:val="0"/>
              <w:adjustRightInd w:val="0"/>
              <w:ind w:firstLine="709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06" w:type="dxa"/>
            <w:vAlign w:val="center"/>
          </w:tcPr>
          <w:p w:rsidR="002E7A80" w:rsidRPr="007B6180" w:rsidRDefault="002E7A80" w:rsidP="007B6180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7B6180">
              <w:rPr>
                <w:b/>
                <w:bCs/>
                <w:sz w:val="24"/>
                <w:szCs w:val="24"/>
              </w:rPr>
              <w:t>Форма контроля</w:t>
            </w:r>
          </w:p>
        </w:tc>
        <w:tc>
          <w:tcPr>
            <w:tcW w:w="1461" w:type="dxa"/>
            <w:vAlign w:val="center"/>
          </w:tcPr>
          <w:p w:rsidR="002E7A80" w:rsidRPr="007B6180" w:rsidRDefault="002E7A80" w:rsidP="007B6180">
            <w:pPr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  <w:r w:rsidRPr="007B6180">
              <w:rPr>
                <w:b/>
                <w:bCs/>
                <w:sz w:val="24"/>
                <w:szCs w:val="24"/>
              </w:rPr>
              <w:t>Срок сдачи, № учебной недели</w:t>
            </w:r>
          </w:p>
        </w:tc>
      </w:tr>
      <w:tr w:rsidR="002E7A80" w:rsidRPr="00423FCC">
        <w:tc>
          <w:tcPr>
            <w:tcW w:w="2694" w:type="dxa"/>
            <w:vAlign w:val="center"/>
          </w:tcPr>
          <w:p w:rsidR="002E7A80" w:rsidRPr="007B6180" w:rsidRDefault="002E7A80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7B6180">
              <w:rPr>
                <w:sz w:val="24"/>
                <w:szCs w:val="24"/>
                <w:lang w:val="kk-KZ"/>
              </w:rPr>
              <w:t>1</w:t>
            </w:r>
          </w:p>
        </w:tc>
        <w:tc>
          <w:tcPr>
            <w:tcW w:w="2410" w:type="dxa"/>
            <w:vAlign w:val="center"/>
          </w:tcPr>
          <w:p w:rsidR="002E7A80" w:rsidRPr="007B6180" w:rsidRDefault="002E7A80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7B6180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1701" w:type="dxa"/>
            <w:vAlign w:val="center"/>
          </w:tcPr>
          <w:p w:rsidR="002E7A80" w:rsidRPr="007B6180" w:rsidRDefault="002E7A80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7B6180"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1606" w:type="dxa"/>
            <w:vAlign w:val="center"/>
          </w:tcPr>
          <w:p w:rsidR="002E7A80" w:rsidRPr="007B6180" w:rsidRDefault="002E7A80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7B6180"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1461" w:type="dxa"/>
            <w:vAlign w:val="center"/>
          </w:tcPr>
          <w:p w:rsidR="002E7A80" w:rsidRPr="007B6180" w:rsidRDefault="002E7A80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7B6180">
              <w:rPr>
                <w:sz w:val="24"/>
                <w:szCs w:val="24"/>
                <w:lang w:val="kk-KZ"/>
              </w:rPr>
              <w:t>5</w:t>
            </w:r>
          </w:p>
        </w:tc>
      </w:tr>
      <w:tr w:rsidR="002E7A80" w:rsidRPr="00D73A00">
        <w:tc>
          <w:tcPr>
            <w:tcW w:w="9872" w:type="dxa"/>
            <w:gridSpan w:val="5"/>
          </w:tcPr>
          <w:p w:rsidR="002E7A80" w:rsidRPr="007B6180" w:rsidRDefault="002E7A80" w:rsidP="00127DCC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A31362">
              <w:rPr>
                <w:b/>
                <w:bCs/>
                <w:color w:val="000000"/>
                <w:sz w:val="24"/>
                <w:szCs w:val="24"/>
                <w:lang w:eastAsia="en-US"/>
              </w:rPr>
              <w:t>Модуль 1 «</w:t>
            </w:r>
            <w:r w:rsidRPr="00A31362">
              <w:rPr>
                <w:b/>
                <w:bCs/>
                <w:sz w:val="24"/>
                <w:szCs w:val="24"/>
              </w:rPr>
              <w:t>Обоснование планировочных решений аэропортов»</w:t>
            </w:r>
          </w:p>
        </w:tc>
      </w:tr>
      <w:tr w:rsidR="002E7A80" w:rsidRPr="00D73A00">
        <w:tc>
          <w:tcPr>
            <w:tcW w:w="2694" w:type="dxa"/>
          </w:tcPr>
          <w:p w:rsidR="002E7A80" w:rsidRPr="00574A8D" w:rsidRDefault="002E7A80" w:rsidP="00D2693A">
            <w:pPr>
              <w:autoSpaceDE w:val="0"/>
              <w:autoSpaceDN w:val="0"/>
              <w:adjustRightInd w:val="0"/>
              <w:jc w:val="both"/>
              <w:rPr>
                <w:rStyle w:val="Hyperlink"/>
                <w:color w:val="auto"/>
                <w:sz w:val="24"/>
                <w:szCs w:val="24"/>
                <w:u w:val="none"/>
                <w:lang w:val="kk-KZ"/>
              </w:rPr>
            </w:pPr>
            <w:r>
              <w:rPr>
                <w:sz w:val="24"/>
                <w:szCs w:val="24"/>
              </w:rPr>
              <w:t xml:space="preserve">Тема 1. </w:t>
            </w:r>
            <w:r w:rsidRPr="00D67460">
              <w:rPr>
                <w:sz w:val="24"/>
                <w:szCs w:val="24"/>
              </w:rPr>
              <w:t>Воздушные трассы и аэропорты гражданской авиации.</w:t>
            </w:r>
          </w:p>
        </w:tc>
        <w:tc>
          <w:tcPr>
            <w:tcW w:w="2410" w:type="dxa"/>
          </w:tcPr>
          <w:p w:rsidR="002E7A80" w:rsidRPr="006276B0" w:rsidRDefault="002E7A80" w:rsidP="006B7DCB">
            <w:pPr>
              <w:autoSpaceDE w:val="0"/>
              <w:autoSpaceDN w:val="0"/>
              <w:adjustRightInd w:val="0"/>
              <w:jc w:val="both"/>
              <w:rPr>
                <w:rStyle w:val="Hyperlink"/>
                <w:color w:val="auto"/>
                <w:sz w:val="24"/>
                <w:szCs w:val="24"/>
                <w:u w:val="none"/>
              </w:rPr>
            </w:pPr>
            <w:r w:rsidRPr="00D67460">
              <w:rPr>
                <w:sz w:val="24"/>
                <w:szCs w:val="24"/>
              </w:rPr>
              <w:t>Краткая история развития авиастроения.</w:t>
            </w:r>
            <w:r w:rsidRPr="00D67460">
              <w:rPr>
                <w:sz w:val="24"/>
                <w:szCs w:val="24"/>
                <w:lang w:val="kk-KZ"/>
              </w:rPr>
              <w:t xml:space="preserve"> </w:t>
            </w:r>
            <w:r w:rsidRPr="00D67460">
              <w:rPr>
                <w:sz w:val="24"/>
                <w:szCs w:val="24"/>
              </w:rPr>
              <w:t>Части аэропорта и их назначение.</w:t>
            </w:r>
          </w:p>
        </w:tc>
        <w:tc>
          <w:tcPr>
            <w:tcW w:w="1701" w:type="dxa"/>
            <w:vAlign w:val="center"/>
          </w:tcPr>
          <w:p w:rsidR="002E7A80" w:rsidRPr="007B6180" w:rsidRDefault="002E7A80" w:rsidP="002078EF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1,0</w:t>
            </w:r>
          </w:p>
        </w:tc>
        <w:tc>
          <w:tcPr>
            <w:tcW w:w="1606" w:type="dxa"/>
          </w:tcPr>
          <w:p w:rsidR="002E7A80" w:rsidRPr="007B6180" w:rsidRDefault="002E7A80" w:rsidP="006C02DD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:rsidR="002E7A80" w:rsidRPr="007B6180" w:rsidRDefault="002E7A80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 неделя</w:t>
            </w:r>
          </w:p>
        </w:tc>
      </w:tr>
      <w:tr w:rsidR="002E7A80" w:rsidRPr="00D73A00">
        <w:tc>
          <w:tcPr>
            <w:tcW w:w="2694" w:type="dxa"/>
          </w:tcPr>
          <w:p w:rsidR="002E7A80" w:rsidRPr="007B6180" w:rsidRDefault="002E7A80" w:rsidP="007B6180">
            <w:pPr>
              <w:autoSpaceDE w:val="0"/>
              <w:autoSpaceDN w:val="0"/>
              <w:adjustRightInd w:val="0"/>
              <w:rPr>
                <w:rFonts w:eastAsia="TimesNewRomanPSMT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Тема 2. П</w:t>
            </w:r>
            <w:r w:rsidRPr="00D67460">
              <w:rPr>
                <w:sz w:val="24"/>
                <w:szCs w:val="24"/>
              </w:rPr>
              <w:t>ланировочны</w:t>
            </w:r>
            <w:r>
              <w:rPr>
                <w:sz w:val="24"/>
                <w:szCs w:val="24"/>
              </w:rPr>
              <w:t>е решения</w:t>
            </w:r>
            <w:r w:rsidRPr="00D67460">
              <w:rPr>
                <w:sz w:val="24"/>
                <w:szCs w:val="24"/>
              </w:rPr>
              <w:t xml:space="preserve"> аэропортов.</w:t>
            </w:r>
          </w:p>
        </w:tc>
        <w:tc>
          <w:tcPr>
            <w:tcW w:w="2410" w:type="dxa"/>
          </w:tcPr>
          <w:p w:rsidR="002E7A80" w:rsidRPr="008A70A8" w:rsidRDefault="002E7A80" w:rsidP="00D2693A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4"/>
                <w:szCs w:val="24"/>
                <w:lang w:eastAsia="en-US"/>
              </w:rPr>
            </w:pPr>
            <w:r>
              <w:rPr>
                <w:rFonts w:eastAsia="TimesNewRomanPSMT"/>
                <w:sz w:val="24"/>
                <w:szCs w:val="24"/>
                <w:lang w:eastAsia="en-US"/>
              </w:rPr>
              <w:t>На основе нормативных данных обоснование планировочных решений.</w:t>
            </w:r>
          </w:p>
        </w:tc>
        <w:tc>
          <w:tcPr>
            <w:tcW w:w="1701" w:type="dxa"/>
            <w:vAlign w:val="center"/>
          </w:tcPr>
          <w:p w:rsidR="002E7A80" w:rsidRPr="007B6180" w:rsidRDefault="002E7A80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1,0</w:t>
            </w:r>
          </w:p>
        </w:tc>
        <w:tc>
          <w:tcPr>
            <w:tcW w:w="1606" w:type="dxa"/>
          </w:tcPr>
          <w:p w:rsidR="002E7A80" w:rsidRPr="007B6180" w:rsidRDefault="002E7A80" w:rsidP="006C02DD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:rsidR="002E7A80" w:rsidRPr="007B6180" w:rsidRDefault="002E7A80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2 неделя</w:t>
            </w:r>
          </w:p>
        </w:tc>
      </w:tr>
      <w:tr w:rsidR="002E7A80" w:rsidRPr="00D73A00">
        <w:tc>
          <w:tcPr>
            <w:tcW w:w="2694" w:type="dxa"/>
          </w:tcPr>
          <w:p w:rsidR="002E7A80" w:rsidRPr="007B6180" w:rsidRDefault="002E7A80" w:rsidP="007B6180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3. П</w:t>
            </w:r>
            <w:r w:rsidRPr="00D67460">
              <w:rPr>
                <w:sz w:val="24"/>
                <w:szCs w:val="24"/>
              </w:rPr>
              <w:t>роектирова</w:t>
            </w:r>
            <w:r>
              <w:rPr>
                <w:sz w:val="24"/>
                <w:szCs w:val="24"/>
              </w:rPr>
              <w:t>-</w:t>
            </w:r>
            <w:r w:rsidRPr="00D67460">
              <w:rPr>
                <w:sz w:val="24"/>
                <w:szCs w:val="24"/>
              </w:rPr>
              <w:t>ние летных полос аэродрома.</w:t>
            </w:r>
            <w:r w:rsidRPr="00D67460">
              <w:rPr>
                <w:sz w:val="24"/>
                <w:szCs w:val="24"/>
                <w:lang w:val="kk-KZ"/>
              </w:rPr>
              <w:t xml:space="preserve"> </w:t>
            </w:r>
            <w:r w:rsidRPr="00D67460">
              <w:rPr>
                <w:sz w:val="24"/>
                <w:szCs w:val="24"/>
              </w:rPr>
              <w:t>Элементы летных полос и их назначение.</w:t>
            </w:r>
          </w:p>
        </w:tc>
        <w:tc>
          <w:tcPr>
            <w:tcW w:w="2410" w:type="dxa"/>
          </w:tcPr>
          <w:p w:rsidR="002E7A80" w:rsidRPr="006B0C05" w:rsidRDefault="002E7A80" w:rsidP="008A70A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Изучить элементы летной полосы движения.</w:t>
            </w:r>
          </w:p>
        </w:tc>
        <w:tc>
          <w:tcPr>
            <w:tcW w:w="1701" w:type="dxa"/>
            <w:vAlign w:val="center"/>
          </w:tcPr>
          <w:p w:rsidR="002E7A80" w:rsidRPr="007B6180" w:rsidRDefault="002E7A80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1,0</w:t>
            </w:r>
          </w:p>
        </w:tc>
        <w:tc>
          <w:tcPr>
            <w:tcW w:w="1606" w:type="dxa"/>
          </w:tcPr>
          <w:p w:rsidR="002E7A80" w:rsidRPr="007B6180" w:rsidRDefault="002E7A80" w:rsidP="006C02DD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:rsidR="002E7A80" w:rsidRPr="007B6180" w:rsidRDefault="002E7A80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3 неделя</w:t>
            </w:r>
          </w:p>
        </w:tc>
      </w:tr>
      <w:tr w:rsidR="002E7A80" w:rsidRPr="00D73A00">
        <w:tc>
          <w:tcPr>
            <w:tcW w:w="2694" w:type="dxa"/>
          </w:tcPr>
          <w:p w:rsidR="002E7A80" w:rsidRPr="004F0038" w:rsidRDefault="002E7A80" w:rsidP="007B6180">
            <w:pPr>
              <w:autoSpaceDE w:val="0"/>
              <w:autoSpaceDN w:val="0"/>
              <w:adjustRightInd w:val="0"/>
              <w:rPr>
                <w:sz w:val="23"/>
                <w:szCs w:val="23"/>
              </w:rPr>
            </w:pPr>
            <w:r>
              <w:rPr>
                <w:sz w:val="24"/>
                <w:szCs w:val="24"/>
              </w:rPr>
              <w:t xml:space="preserve">Тема 4. </w:t>
            </w:r>
            <w:r w:rsidRPr="00D67460">
              <w:rPr>
                <w:sz w:val="24"/>
                <w:szCs w:val="24"/>
              </w:rPr>
              <w:t>Проектирова</w:t>
            </w:r>
            <w:r>
              <w:rPr>
                <w:sz w:val="24"/>
                <w:szCs w:val="24"/>
              </w:rPr>
              <w:t>-</w:t>
            </w:r>
            <w:r w:rsidRPr="00D67460">
              <w:rPr>
                <w:sz w:val="24"/>
                <w:szCs w:val="24"/>
              </w:rPr>
              <w:t>ние рулежных дорожек, перрона и мест стоянки воздушных судов.</w:t>
            </w:r>
          </w:p>
        </w:tc>
        <w:tc>
          <w:tcPr>
            <w:tcW w:w="2410" w:type="dxa"/>
          </w:tcPr>
          <w:p w:rsidR="002E7A80" w:rsidRDefault="002E7A80" w:rsidP="002353AC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 xml:space="preserve">Изучить и спроекти-ровать элементы </w:t>
            </w:r>
            <w:r w:rsidRPr="00D67460">
              <w:rPr>
                <w:sz w:val="24"/>
                <w:szCs w:val="24"/>
              </w:rPr>
              <w:t>ру</w:t>
            </w:r>
            <w:r>
              <w:rPr>
                <w:sz w:val="24"/>
                <w:szCs w:val="24"/>
              </w:rPr>
              <w:t>-</w:t>
            </w:r>
            <w:r w:rsidRPr="00D67460">
              <w:rPr>
                <w:sz w:val="24"/>
                <w:szCs w:val="24"/>
              </w:rPr>
              <w:t>лежных дорожек, пе</w:t>
            </w:r>
            <w:r>
              <w:rPr>
                <w:sz w:val="24"/>
                <w:szCs w:val="24"/>
              </w:rPr>
              <w:t>-</w:t>
            </w:r>
            <w:r w:rsidRPr="00D67460">
              <w:rPr>
                <w:sz w:val="24"/>
                <w:szCs w:val="24"/>
              </w:rPr>
              <w:t>ррона и мест стоянки воздушных судов.</w:t>
            </w:r>
          </w:p>
        </w:tc>
        <w:tc>
          <w:tcPr>
            <w:tcW w:w="1701" w:type="dxa"/>
            <w:vAlign w:val="center"/>
          </w:tcPr>
          <w:p w:rsidR="002E7A80" w:rsidRDefault="002E7A80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1,0</w:t>
            </w:r>
          </w:p>
        </w:tc>
        <w:tc>
          <w:tcPr>
            <w:tcW w:w="1606" w:type="dxa"/>
          </w:tcPr>
          <w:p w:rsidR="002E7A80" w:rsidRPr="007B6180" w:rsidRDefault="002E7A80" w:rsidP="00ED43D6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:rsidR="002E7A80" w:rsidRDefault="002E7A80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 неделя</w:t>
            </w:r>
          </w:p>
        </w:tc>
      </w:tr>
      <w:tr w:rsidR="002E7A80" w:rsidRPr="00D73A00">
        <w:tc>
          <w:tcPr>
            <w:tcW w:w="2694" w:type="dxa"/>
          </w:tcPr>
          <w:p w:rsidR="002E7A80" w:rsidRDefault="002E7A80" w:rsidP="002353AC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</w:tcPr>
          <w:p w:rsidR="002E7A80" w:rsidRDefault="002E7A80" w:rsidP="002353AC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 w:rsidR="002E7A80" w:rsidRDefault="002E7A80" w:rsidP="002353AC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1606" w:type="dxa"/>
          </w:tcPr>
          <w:p w:rsidR="002E7A80" w:rsidRDefault="002E7A80" w:rsidP="002353AC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1461" w:type="dxa"/>
            <w:vAlign w:val="center"/>
          </w:tcPr>
          <w:p w:rsidR="002E7A80" w:rsidRDefault="002E7A80" w:rsidP="002353AC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5</w:t>
            </w:r>
          </w:p>
        </w:tc>
      </w:tr>
      <w:tr w:rsidR="002E7A80" w:rsidRPr="00D73A00">
        <w:tc>
          <w:tcPr>
            <w:tcW w:w="2694" w:type="dxa"/>
          </w:tcPr>
          <w:p w:rsidR="002E7A80" w:rsidRPr="004F0038" w:rsidRDefault="002E7A80" w:rsidP="007B6180">
            <w:pPr>
              <w:autoSpaceDE w:val="0"/>
              <w:autoSpaceDN w:val="0"/>
              <w:adjustRightInd w:val="0"/>
              <w:rPr>
                <w:sz w:val="23"/>
                <w:szCs w:val="23"/>
              </w:rPr>
            </w:pPr>
            <w:r>
              <w:rPr>
                <w:sz w:val="24"/>
                <w:szCs w:val="24"/>
              </w:rPr>
              <w:t xml:space="preserve">Тема 5. </w:t>
            </w:r>
            <w:r w:rsidRPr="00D67460">
              <w:rPr>
                <w:sz w:val="24"/>
                <w:szCs w:val="24"/>
              </w:rPr>
              <w:t>Общие принци</w:t>
            </w:r>
            <w:r>
              <w:rPr>
                <w:sz w:val="24"/>
                <w:szCs w:val="24"/>
              </w:rPr>
              <w:t>-</w:t>
            </w:r>
            <w:r w:rsidRPr="00D67460">
              <w:rPr>
                <w:sz w:val="24"/>
                <w:szCs w:val="24"/>
              </w:rPr>
              <w:t>пы планировки аэро</w:t>
            </w:r>
            <w:r>
              <w:rPr>
                <w:sz w:val="24"/>
                <w:szCs w:val="24"/>
              </w:rPr>
              <w:t>-</w:t>
            </w:r>
            <w:r w:rsidRPr="00D67460">
              <w:rPr>
                <w:sz w:val="24"/>
                <w:szCs w:val="24"/>
              </w:rPr>
              <w:t>портов.</w:t>
            </w:r>
          </w:p>
        </w:tc>
        <w:tc>
          <w:tcPr>
            <w:tcW w:w="2410" w:type="dxa"/>
          </w:tcPr>
          <w:p w:rsidR="002E7A80" w:rsidRDefault="002E7A80" w:rsidP="00D2693A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Ознакомление с частями и элемента-ми аэропортаов и рекомендация  принципов</w:t>
            </w:r>
            <w:r w:rsidRPr="00D67460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</w:t>
            </w:r>
            <w:r w:rsidRPr="00D67460">
              <w:rPr>
                <w:sz w:val="24"/>
                <w:szCs w:val="24"/>
              </w:rPr>
              <w:t>лани</w:t>
            </w:r>
            <w:r>
              <w:rPr>
                <w:sz w:val="24"/>
                <w:szCs w:val="24"/>
              </w:rPr>
              <w:t>-</w:t>
            </w:r>
            <w:r w:rsidRPr="00D67460">
              <w:rPr>
                <w:sz w:val="24"/>
                <w:szCs w:val="24"/>
              </w:rPr>
              <w:t>ровки аэропортов.</w:t>
            </w:r>
          </w:p>
        </w:tc>
        <w:tc>
          <w:tcPr>
            <w:tcW w:w="1701" w:type="dxa"/>
            <w:vAlign w:val="center"/>
          </w:tcPr>
          <w:p w:rsidR="002E7A80" w:rsidRDefault="002E7A80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2,0</w:t>
            </w:r>
          </w:p>
        </w:tc>
        <w:tc>
          <w:tcPr>
            <w:tcW w:w="1606" w:type="dxa"/>
          </w:tcPr>
          <w:p w:rsidR="002E7A80" w:rsidRPr="007B6180" w:rsidRDefault="002E7A80" w:rsidP="00ED43D6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:rsidR="002E7A80" w:rsidRDefault="002E7A80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5 неделя</w:t>
            </w:r>
          </w:p>
        </w:tc>
      </w:tr>
      <w:tr w:rsidR="002E7A80" w:rsidRPr="00D73A00">
        <w:tc>
          <w:tcPr>
            <w:tcW w:w="2694" w:type="dxa"/>
          </w:tcPr>
          <w:p w:rsidR="002E7A80" w:rsidRPr="004F0038" w:rsidRDefault="002E7A80" w:rsidP="00663543">
            <w:pPr>
              <w:autoSpaceDE w:val="0"/>
              <w:autoSpaceDN w:val="0"/>
              <w:adjustRightInd w:val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Тема 6. </w:t>
            </w:r>
            <w:r w:rsidRPr="00D67460">
              <w:rPr>
                <w:sz w:val="24"/>
                <w:szCs w:val="24"/>
              </w:rPr>
              <w:t>Вертикальная планировка аэро</w:t>
            </w:r>
            <w:r>
              <w:rPr>
                <w:sz w:val="24"/>
                <w:szCs w:val="24"/>
              </w:rPr>
              <w:t>-</w:t>
            </w:r>
            <w:r w:rsidRPr="00D67460">
              <w:rPr>
                <w:sz w:val="24"/>
                <w:szCs w:val="24"/>
              </w:rPr>
              <w:t>дромов.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2410" w:type="dxa"/>
          </w:tcPr>
          <w:p w:rsidR="002E7A80" w:rsidRDefault="002E7A80" w:rsidP="00D2693A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  <w:lang w:val="kk-KZ"/>
              </w:rPr>
            </w:pPr>
            <w:r w:rsidRPr="00D67460">
              <w:rPr>
                <w:sz w:val="24"/>
                <w:szCs w:val="24"/>
              </w:rPr>
              <w:t>Проектирование вертикальной пла</w:t>
            </w:r>
            <w:r>
              <w:rPr>
                <w:sz w:val="24"/>
                <w:szCs w:val="24"/>
              </w:rPr>
              <w:t>-</w:t>
            </w:r>
            <w:r w:rsidRPr="00D67460">
              <w:rPr>
                <w:sz w:val="24"/>
                <w:szCs w:val="24"/>
              </w:rPr>
              <w:t>нировки искусст</w:t>
            </w:r>
            <w:r>
              <w:rPr>
                <w:sz w:val="24"/>
                <w:szCs w:val="24"/>
              </w:rPr>
              <w:t>-</w:t>
            </w:r>
            <w:r w:rsidRPr="00D67460">
              <w:rPr>
                <w:sz w:val="24"/>
                <w:szCs w:val="24"/>
              </w:rPr>
              <w:t xml:space="preserve">венных покрытий </w:t>
            </w:r>
            <w:r>
              <w:rPr>
                <w:sz w:val="24"/>
                <w:szCs w:val="24"/>
              </w:rPr>
              <w:t>и других элементов аэродромов.</w:t>
            </w:r>
          </w:p>
        </w:tc>
        <w:tc>
          <w:tcPr>
            <w:tcW w:w="1701" w:type="dxa"/>
            <w:vAlign w:val="center"/>
          </w:tcPr>
          <w:p w:rsidR="002E7A80" w:rsidRDefault="002E7A80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2,0</w:t>
            </w:r>
          </w:p>
        </w:tc>
        <w:tc>
          <w:tcPr>
            <w:tcW w:w="1606" w:type="dxa"/>
          </w:tcPr>
          <w:p w:rsidR="002E7A80" w:rsidRPr="007B6180" w:rsidRDefault="002E7A80" w:rsidP="00ED43D6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:rsidR="002E7A80" w:rsidRDefault="002E7A80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6 неделя</w:t>
            </w:r>
          </w:p>
        </w:tc>
      </w:tr>
      <w:tr w:rsidR="002E7A80" w:rsidRPr="00D73A00">
        <w:tc>
          <w:tcPr>
            <w:tcW w:w="9872" w:type="dxa"/>
            <w:gridSpan w:val="5"/>
          </w:tcPr>
          <w:p w:rsidR="002E7A80" w:rsidRPr="008A70A8" w:rsidRDefault="002E7A80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8E2BC3">
              <w:rPr>
                <w:b/>
                <w:bCs/>
                <w:sz w:val="24"/>
                <w:szCs w:val="24"/>
              </w:rPr>
              <w:t xml:space="preserve">Модуль </w:t>
            </w:r>
            <w:r>
              <w:rPr>
                <w:b/>
                <w:bCs/>
                <w:sz w:val="24"/>
                <w:szCs w:val="24"/>
              </w:rPr>
              <w:t xml:space="preserve">2 </w:t>
            </w:r>
            <w:r w:rsidRPr="00E32DA0">
              <w:rPr>
                <w:b/>
                <w:bCs/>
                <w:color w:val="000000"/>
                <w:sz w:val="23"/>
                <w:szCs w:val="23"/>
              </w:rPr>
              <w:t>«</w:t>
            </w:r>
            <w:r>
              <w:rPr>
                <w:b/>
                <w:bCs/>
                <w:color w:val="000000"/>
                <w:sz w:val="23"/>
                <w:szCs w:val="23"/>
              </w:rPr>
              <w:t>Проектирование и расчет искусственных покрытий аэродромов, охрана окружающей среды</w:t>
            </w:r>
            <w:r w:rsidRPr="00E32DA0">
              <w:rPr>
                <w:b/>
                <w:bCs/>
                <w:color w:val="000000"/>
                <w:sz w:val="23"/>
                <w:szCs w:val="23"/>
              </w:rPr>
              <w:t>»</w:t>
            </w:r>
          </w:p>
        </w:tc>
      </w:tr>
      <w:tr w:rsidR="002E7A80" w:rsidRPr="00D73A00">
        <w:tc>
          <w:tcPr>
            <w:tcW w:w="2694" w:type="dxa"/>
          </w:tcPr>
          <w:p w:rsidR="002E7A80" w:rsidRPr="007B6180" w:rsidRDefault="002E7A80" w:rsidP="007B6180">
            <w:pPr>
              <w:pStyle w:val="BodyTextIndent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7. </w:t>
            </w:r>
            <w:r w:rsidRPr="00CD721D">
              <w:rPr>
                <w:sz w:val="24"/>
                <w:szCs w:val="24"/>
              </w:rPr>
              <w:t>Констру</w:t>
            </w:r>
            <w:r w:rsidRPr="00CD721D">
              <w:rPr>
                <w:sz w:val="24"/>
                <w:szCs w:val="24"/>
                <w:lang w:val="kk-KZ"/>
              </w:rPr>
              <w:t>ирование и расчет</w:t>
            </w:r>
            <w:r w:rsidRPr="00CD721D">
              <w:rPr>
                <w:sz w:val="24"/>
                <w:szCs w:val="24"/>
              </w:rPr>
              <w:t xml:space="preserve"> искусственных покрытий аэродромов.</w:t>
            </w:r>
          </w:p>
        </w:tc>
        <w:tc>
          <w:tcPr>
            <w:tcW w:w="2410" w:type="dxa"/>
          </w:tcPr>
          <w:p w:rsidR="002E7A80" w:rsidRPr="007B6180" w:rsidRDefault="002E7A80" w:rsidP="00D2693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Рекомендовать к</w:t>
            </w:r>
            <w:r w:rsidRPr="00CD721D">
              <w:rPr>
                <w:sz w:val="24"/>
                <w:szCs w:val="24"/>
              </w:rPr>
              <w:t>онстру</w:t>
            </w:r>
            <w:r>
              <w:rPr>
                <w:sz w:val="24"/>
                <w:szCs w:val="24"/>
              </w:rPr>
              <w:t>кцию</w:t>
            </w:r>
            <w:r w:rsidRPr="00CD721D">
              <w:rPr>
                <w:sz w:val="24"/>
                <w:szCs w:val="24"/>
                <w:lang w:val="kk-KZ"/>
              </w:rPr>
              <w:t xml:space="preserve"> и </w:t>
            </w:r>
            <w:r>
              <w:rPr>
                <w:sz w:val="24"/>
                <w:szCs w:val="24"/>
                <w:lang w:val="kk-KZ"/>
              </w:rPr>
              <w:t xml:space="preserve">выполнение </w:t>
            </w:r>
            <w:r w:rsidRPr="00CD721D">
              <w:rPr>
                <w:sz w:val="24"/>
                <w:szCs w:val="24"/>
                <w:lang w:val="kk-KZ"/>
              </w:rPr>
              <w:t>расчет</w:t>
            </w:r>
            <w:r>
              <w:rPr>
                <w:sz w:val="24"/>
                <w:szCs w:val="24"/>
                <w:lang w:val="kk-KZ"/>
              </w:rPr>
              <w:t>а</w:t>
            </w:r>
            <w:r w:rsidRPr="00CD721D">
              <w:rPr>
                <w:sz w:val="24"/>
                <w:szCs w:val="24"/>
              </w:rPr>
              <w:t xml:space="preserve"> искусственных по</w:t>
            </w:r>
            <w:r>
              <w:rPr>
                <w:sz w:val="24"/>
                <w:szCs w:val="24"/>
              </w:rPr>
              <w:t>-</w:t>
            </w:r>
            <w:r w:rsidRPr="00CD721D">
              <w:rPr>
                <w:sz w:val="24"/>
                <w:szCs w:val="24"/>
              </w:rPr>
              <w:t>крытий аэродромов.</w:t>
            </w:r>
          </w:p>
        </w:tc>
        <w:tc>
          <w:tcPr>
            <w:tcW w:w="1701" w:type="dxa"/>
            <w:vAlign w:val="center"/>
          </w:tcPr>
          <w:p w:rsidR="002E7A80" w:rsidRPr="00652F22" w:rsidRDefault="002E7A80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1,0</w:t>
            </w:r>
          </w:p>
        </w:tc>
        <w:tc>
          <w:tcPr>
            <w:tcW w:w="1606" w:type="dxa"/>
          </w:tcPr>
          <w:p w:rsidR="002E7A80" w:rsidRPr="007B6180" w:rsidRDefault="002E7A80" w:rsidP="006C02DD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:rsidR="002E7A80" w:rsidRPr="007B6180" w:rsidRDefault="002E7A80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8 неделя</w:t>
            </w:r>
          </w:p>
        </w:tc>
      </w:tr>
      <w:tr w:rsidR="002E7A80" w:rsidRPr="00D73A00">
        <w:tc>
          <w:tcPr>
            <w:tcW w:w="2694" w:type="dxa"/>
          </w:tcPr>
          <w:p w:rsidR="002E7A80" w:rsidRPr="002078EF" w:rsidRDefault="002E7A80" w:rsidP="007B6180">
            <w:pPr>
              <w:pStyle w:val="BodyTextIndent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 w:rsidRPr="002078EF">
              <w:rPr>
                <w:sz w:val="24"/>
                <w:szCs w:val="24"/>
              </w:rPr>
              <w:t xml:space="preserve">Тема 8. </w:t>
            </w:r>
            <w:r w:rsidRPr="00CD721D">
              <w:rPr>
                <w:sz w:val="24"/>
                <w:szCs w:val="24"/>
              </w:rPr>
              <w:t>Принципы конструирования покрытий жесткого типа.</w:t>
            </w:r>
          </w:p>
        </w:tc>
        <w:tc>
          <w:tcPr>
            <w:tcW w:w="2410" w:type="dxa"/>
          </w:tcPr>
          <w:p w:rsidR="002E7A80" w:rsidRPr="007B6180" w:rsidRDefault="002E7A80" w:rsidP="00D2693A">
            <w:pPr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Познакомиться с п</w:t>
            </w:r>
            <w:r w:rsidRPr="00CD721D">
              <w:rPr>
                <w:sz w:val="24"/>
                <w:szCs w:val="24"/>
              </w:rPr>
              <w:t>ринцип</w:t>
            </w:r>
            <w:r>
              <w:rPr>
                <w:sz w:val="24"/>
                <w:szCs w:val="24"/>
              </w:rPr>
              <w:t>ами</w:t>
            </w:r>
            <w:r w:rsidRPr="00CD721D">
              <w:rPr>
                <w:sz w:val="24"/>
                <w:szCs w:val="24"/>
              </w:rPr>
              <w:t xml:space="preserve"> кон</w:t>
            </w:r>
            <w:r>
              <w:rPr>
                <w:sz w:val="24"/>
                <w:szCs w:val="24"/>
              </w:rPr>
              <w:t>-</w:t>
            </w:r>
            <w:r w:rsidRPr="00CD721D">
              <w:rPr>
                <w:sz w:val="24"/>
                <w:szCs w:val="24"/>
              </w:rPr>
              <w:t>струирования по</w:t>
            </w:r>
            <w:r>
              <w:rPr>
                <w:sz w:val="24"/>
                <w:szCs w:val="24"/>
              </w:rPr>
              <w:t>-</w:t>
            </w:r>
            <w:r w:rsidRPr="00CD721D">
              <w:rPr>
                <w:sz w:val="24"/>
                <w:szCs w:val="24"/>
              </w:rPr>
              <w:t>крытий жесткого типа.</w:t>
            </w:r>
          </w:p>
        </w:tc>
        <w:tc>
          <w:tcPr>
            <w:tcW w:w="1701" w:type="dxa"/>
            <w:vAlign w:val="center"/>
          </w:tcPr>
          <w:p w:rsidR="002E7A80" w:rsidRPr="00652F22" w:rsidRDefault="002E7A80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1,0</w:t>
            </w:r>
          </w:p>
        </w:tc>
        <w:tc>
          <w:tcPr>
            <w:tcW w:w="1606" w:type="dxa"/>
          </w:tcPr>
          <w:p w:rsidR="002E7A80" w:rsidRPr="007B6180" w:rsidRDefault="002E7A80" w:rsidP="006C02DD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:rsidR="002E7A80" w:rsidRPr="007B6180" w:rsidRDefault="002E7A80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9 неделя</w:t>
            </w:r>
          </w:p>
        </w:tc>
      </w:tr>
      <w:tr w:rsidR="002E7A80" w:rsidRPr="00D73A00">
        <w:tc>
          <w:tcPr>
            <w:tcW w:w="2694" w:type="dxa"/>
          </w:tcPr>
          <w:p w:rsidR="002E7A80" w:rsidRDefault="002E7A80" w:rsidP="007B6180">
            <w:pPr>
              <w:pStyle w:val="BodyTextIndent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Тема 9.</w:t>
            </w:r>
            <w:r w:rsidRPr="00CD721D">
              <w:rPr>
                <w:sz w:val="24"/>
                <w:szCs w:val="24"/>
              </w:rPr>
              <w:t>. Принципы конструирования аэродромных покрытий нежесткого типа.</w:t>
            </w:r>
          </w:p>
        </w:tc>
        <w:tc>
          <w:tcPr>
            <w:tcW w:w="2410" w:type="dxa"/>
          </w:tcPr>
          <w:p w:rsidR="002E7A80" w:rsidRPr="007B6180" w:rsidRDefault="002E7A80" w:rsidP="006B7DCB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Познакомиться с принципами</w:t>
            </w:r>
            <w:r w:rsidRPr="00CD721D">
              <w:rPr>
                <w:sz w:val="24"/>
                <w:szCs w:val="24"/>
              </w:rPr>
              <w:t xml:space="preserve"> конструирования аэродромных по</w:t>
            </w:r>
            <w:r>
              <w:rPr>
                <w:sz w:val="24"/>
                <w:szCs w:val="24"/>
              </w:rPr>
              <w:t>-</w:t>
            </w:r>
            <w:r w:rsidRPr="00CD721D">
              <w:rPr>
                <w:sz w:val="24"/>
                <w:szCs w:val="24"/>
              </w:rPr>
              <w:t>крытий нежесткого типа.</w:t>
            </w:r>
          </w:p>
        </w:tc>
        <w:tc>
          <w:tcPr>
            <w:tcW w:w="1701" w:type="dxa"/>
            <w:vAlign w:val="center"/>
          </w:tcPr>
          <w:p w:rsidR="002E7A80" w:rsidRPr="007B6180" w:rsidRDefault="002E7A80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1,0</w:t>
            </w:r>
          </w:p>
        </w:tc>
        <w:tc>
          <w:tcPr>
            <w:tcW w:w="1606" w:type="dxa"/>
          </w:tcPr>
          <w:p w:rsidR="002E7A80" w:rsidRPr="007B6180" w:rsidRDefault="002E7A80" w:rsidP="006C02DD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:rsidR="002E7A80" w:rsidRPr="007B6180" w:rsidRDefault="002E7A80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10 неделя</w:t>
            </w:r>
          </w:p>
        </w:tc>
      </w:tr>
      <w:tr w:rsidR="002E7A80" w:rsidRPr="00D73A00">
        <w:tc>
          <w:tcPr>
            <w:tcW w:w="2694" w:type="dxa"/>
          </w:tcPr>
          <w:p w:rsidR="002E7A80" w:rsidRPr="004F0038" w:rsidRDefault="002E7A80" w:rsidP="007B6180">
            <w:pPr>
              <w:pStyle w:val="BodyTextIndent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10. </w:t>
            </w:r>
            <w:r w:rsidRPr="00CD721D">
              <w:rPr>
                <w:sz w:val="24"/>
                <w:szCs w:val="24"/>
              </w:rPr>
              <w:t>Изыскания аэропортов и составление проектов строительства.</w:t>
            </w:r>
          </w:p>
        </w:tc>
        <w:tc>
          <w:tcPr>
            <w:tcW w:w="2410" w:type="dxa"/>
          </w:tcPr>
          <w:p w:rsidR="002E7A80" w:rsidRDefault="002E7A80" w:rsidP="00D2693A">
            <w:pPr>
              <w:jc w:val="both"/>
              <w:rPr>
                <w:sz w:val="24"/>
                <w:szCs w:val="24"/>
                <w:lang w:val="kk-KZ"/>
              </w:rPr>
            </w:pPr>
            <w:r w:rsidRPr="00CD721D">
              <w:rPr>
                <w:sz w:val="24"/>
                <w:szCs w:val="24"/>
              </w:rPr>
              <w:t>Изыскания аэро</w:t>
            </w:r>
            <w:r>
              <w:rPr>
                <w:sz w:val="24"/>
                <w:szCs w:val="24"/>
              </w:rPr>
              <w:t>-</w:t>
            </w:r>
            <w:r w:rsidRPr="00CD721D">
              <w:rPr>
                <w:sz w:val="24"/>
                <w:szCs w:val="24"/>
              </w:rPr>
              <w:t>портов и состав</w:t>
            </w:r>
            <w:r>
              <w:rPr>
                <w:sz w:val="24"/>
                <w:szCs w:val="24"/>
              </w:rPr>
              <w:t>-</w:t>
            </w:r>
            <w:r w:rsidRPr="00CD721D">
              <w:rPr>
                <w:sz w:val="24"/>
                <w:szCs w:val="24"/>
              </w:rPr>
              <w:t>ление проектов стро</w:t>
            </w:r>
            <w:r>
              <w:rPr>
                <w:sz w:val="24"/>
                <w:szCs w:val="24"/>
              </w:rPr>
              <w:t>-</w:t>
            </w:r>
            <w:r w:rsidRPr="00CD721D">
              <w:rPr>
                <w:sz w:val="24"/>
                <w:szCs w:val="24"/>
              </w:rPr>
              <w:t>ительства.</w:t>
            </w:r>
          </w:p>
        </w:tc>
        <w:tc>
          <w:tcPr>
            <w:tcW w:w="1701" w:type="dxa"/>
            <w:vAlign w:val="center"/>
          </w:tcPr>
          <w:p w:rsidR="002E7A80" w:rsidRDefault="002E7A80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2,0</w:t>
            </w:r>
          </w:p>
        </w:tc>
        <w:tc>
          <w:tcPr>
            <w:tcW w:w="1606" w:type="dxa"/>
          </w:tcPr>
          <w:p w:rsidR="002E7A80" w:rsidRPr="007B6180" w:rsidRDefault="002E7A80" w:rsidP="00ED43D6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:rsidR="002E7A80" w:rsidRDefault="002E7A80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11 неделя</w:t>
            </w:r>
          </w:p>
        </w:tc>
      </w:tr>
      <w:tr w:rsidR="002E7A80" w:rsidRPr="00D73A00">
        <w:tc>
          <w:tcPr>
            <w:tcW w:w="2694" w:type="dxa"/>
          </w:tcPr>
          <w:p w:rsidR="002E7A80" w:rsidRPr="00CD721D" w:rsidRDefault="002E7A80" w:rsidP="002078E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11. </w:t>
            </w:r>
            <w:r w:rsidRPr="00CD721D">
              <w:rPr>
                <w:sz w:val="24"/>
                <w:szCs w:val="24"/>
              </w:rPr>
              <w:t>Охрана окружающей среды аэропортов.</w:t>
            </w:r>
          </w:p>
          <w:p w:rsidR="002E7A80" w:rsidRPr="004F0038" w:rsidRDefault="002E7A80" w:rsidP="007B6180">
            <w:pPr>
              <w:pStyle w:val="BodyTextIndent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2E7A80" w:rsidRDefault="002E7A80" w:rsidP="006B0C05">
            <w:pPr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Требования предъявляемые по охране окружающей среды. Нормативные данные при о</w:t>
            </w:r>
            <w:r w:rsidRPr="00CD721D">
              <w:rPr>
                <w:sz w:val="24"/>
                <w:szCs w:val="24"/>
              </w:rPr>
              <w:t>хран</w:t>
            </w:r>
            <w:r>
              <w:rPr>
                <w:sz w:val="24"/>
                <w:szCs w:val="24"/>
              </w:rPr>
              <w:t>е</w:t>
            </w:r>
            <w:r w:rsidRPr="00CD721D">
              <w:rPr>
                <w:sz w:val="24"/>
                <w:szCs w:val="24"/>
              </w:rPr>
              <w:t xml:space="preserve"> окружающей среды аэропортов.</w:t>
            </w:r>
          </w:p>
        </w:tc>
        <w:tc>
          <w:tcPr>
            <w:tcW w:w="1701" w:type="dxa"/>
            <w:vAlign w:val="center"/>
          </w:tcPr>
          <w:p w:rsidR="002E7A80" w:rsidRDefault="002E7A80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2,0</w:t>
            </w:r>
          </w:p>
        </w:tc>
        <w:tc>
          <w:tcPr>
            <w:tcW w:w="1606" w:type="dxa"/>
          </w:tcPr>
          <w:p w:rsidR="002E7A80" w:rsidRPr="007B6180" w:rsidRDefault="002E7A80" w:rsidP="00ED43D6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:rsidR="002E7A80" w:rsidRDefault="002E7A80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12 неделя</w:t>
            </w:r>
          </w:p>
        </w:tc>
      </w:tr>
      <w:tr w:rsidR="002E7A80" w:rsidRPr="00D73A00">
        <w:tc>
          <w:tcPr>
            <w:tcW w:w="2694" w:type="dxa"/>
          </w:tcPr>
          <w:p w:rsidR="002E7A80" w:rsidRPr="007B6180" w:rsidRDefault="002E7A80" w:rsidP="007B6180">
            <w:pPr>
              <w:jc w:val="center"/>
              <w:rPr>
                <w:b/>
                <w:bCs/>
                <w:sz w:val="24"/>
                <w:szCs w:val="24"/>
                <w:lang w:val="kk-KZ"/>
              </w:rPr>
            </w:pPr>
            <w:r w:rsidRPr="007B6180">
              <w:rPr>
                <w:b/>
                <w:bCs/>
                <w:sz w:val="24"/>
                <w:szCs w:val="24"/>
                <w:lang w:val="kk-KZ"/>
              </w:rPr>
              <w:t>Итого</w:t>
            </w:r>
          </w:p>
        </w:tc>
        <w:tc>
          <w:tcPr>
            <w:tcW w:w="2410" w:type="dxa"/>
          </w:tcPr>
          <w:p w:rsidR="002E7A80" w:rsidRPr="007B6180" w:rsidRDefault="002E7A80" w:rsidP="007B6180">
            <w:pPr>
              <w:ind w:firstLine="709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2E7A80" w:rsidRPr="007B6180" w:rsidRDefault="002E7A80" w:rsidP="007B6180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  <w:lang w:val="kk-KZ"/>
              </w:rPr>
            </w:pPr>
            <w:r>
              <w:rPr>
                <w:b/>
                <w:bCs/>
                <w:sz w:val="24"/>
                <w:szCs w:val="24"/>
                <w:lang w:val="kk-KZ"/>
              </w:rPr>
              <w:t>15,0</w:t>
            </w:r>
          </w:p>
        </w:tc>
        <w:tc>
          <w:tcPr>
            <w:tcW w:w="1606" w:type="dxa"/>
          </w:tcPr>
          <w:p w:rsidR="002E7A80" w:rsidRPr="007B6180" w:rsidRDefault="002E7A80" w:rsidP="007B6180">
            <w:pPr>
              <w:autoSpaceDE w:val="0"/>
              <w:autoSpaceDN w:val="0"/>
              <w:adjustRightInd w:val="0"/>
              <w:ind w:firstLine="709"/>
              <w:jc w:val="center"/>
              <w:rPr>
                <w:sz w:val="24"/>
                <w:szCs w:val="24"/>
              </w:rPr>
            </w:pPr>
          </w:p>
        </w:tc>
        <w:tc>
          <w:tcPr>
            <w:tcW w:w="1461" w:type="dxa"/>
            <w:vAlign w:val="center"/>
          </w:tcPr>
          <w:p w:rsidR="002E7A80" w:rsidRPr="007B6180" w:rsidRDefault="002E7A80" w:rsidP="007B6180">
            <w:pPr>
              <w:autoSpaceDE w:val="0"/>
              <w:autoSpaceDN w:val="0"/>
              <w:adjustRightInd w:val="0"/>
              <w:ind w:firstLine="709"/>
              <w:jc w:val="center"/>
              <w:rPr>
                <w:sz w:val="24"/>
                <w:szCs w:val="24"/>
                <w:lang w:val="kk-KZ"/>
              </w:rPr>
            </w:pPr>
          </w:p>
        </w:tc>
      </w:tr>
    </w:tbl>
    <w:p w:rsidR="002E7A80" w:rsidRDefault="002E7A80" w:rsidP="00652F22">
      <w:pPr>
        <w:jc w:val="center"/>
        <w:rPr>
          <w:sz w:val="24"/>
          <w:szCs w:val="24"/>
          <w:lang w:val="kk-KZ"/>
        </w:rPr>
      </w:pPr>
    </w:p>
    <w:p w:rsidR="002E7A80" w:rsidRDefault="002E7A80" w:rsidP="00652F22">
      <w:pPr>
        <w:jc w:val="center"/>
        <w:rPr>
          <w:sz w:val="24"/>
          <w:szCs w:val="24"/>
          <w:lang w:val="kk-KZ"/>
        </w:rPr>
      </w:pPr>
      <w:r w:rsidRPr="00652F22">
        <w:rPr>
          <w:sz w:val="24"/>
          <w:szCs w:val="24"/>
          <w:lang w:val="kk-KZ"/>
        </w:rPr>
        <w:t>Тематика СРО</w:t>
      </w:r>
    </w:p>
    <w:p w:rsidR="002E7A80" w:rsidRDefault="002E7A80" w:rsidP="00C8286A">
      <w:pPr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</w:p>
    <w:tbl>
      <w:tblPr>
        <w:tblW w:w="9872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2694"/>
        <w:gridCol w:w="2410"/>
        <w:gridCol w:w="1701"/>
        <w:gridCol w:w="1606"/>
        <w:gridCol w:w="1461"/>
      </w:tblGrid>
      <w:tr w:rsidR="002E7A80" w:rsidRPr="00D73A00">
        <w:trPr>
          <w:trHeight w:val="105"/>
        </w:trPr>
        <w:tc>
          <w:tcPr>
            <w:tcW w:w="2694" w:type="dxa"/>
            <w:vAlign w:val="center"/>
          </w:tcPr>
          <w:p w:rsidR="002E7A80" w:rsidRPr="007B6180" w:rsidRDefault="002E7A80" w:rsidP="00DE641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7B6180">
              <w:rPr>
                <w:b/>
                <w:bCs/>
                <w:sz w:val="24"/>
                <w:szCs w:val="24"/>
              </w:rPr>
              <w:t>Тема</w:t>
            </w:r>
          </w:p>
        </w:tc>
        <w:tc>
          <w:tcPr>
            <w:tcW w:w="2410" w:type="dxa"/>
            <w:vAlign w:val="center"/>
          </w:tcPr>
          <w:p w:rsidR="002E7A80" w:rsidRPr="007B6180" w:rsidRDefault="002E7A80" w:rsidP="00DE641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7B6180">
              <w:rPr>
                <w:b/>
                <w:bCs/>
                <w:sz w:val="24"/>
                <w:szCs w:val="24"/>
              </w:rPr>
              <w:t>Цель и содержание задания</w:t>
            </w:r>
          </w:p>
        </w:tc>
        <w:tc>
          <w:tcPr>
            <w:tcW w:w="1701" w:type="dxa"/>
            <w:vAlign w:val="center"/>
          </w:tcPr>
          <w:p w:rsidR="002E7A80" w:rsidRPr="007B6180" w:rsidRDefault="002E7A80" w:rsidP="00DE641E">
            <w:pPr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  <w:r w:rsidRPr="007B6180">
              <w:rPr>
                <w:b/>
                <w:bCs/>
                <w:sz w:val="24"/>
                <w:szCs w:val="24"/>
              </w:rPr>
              <w:t>Продолжительность выполнения, час.</w:t>
            </w:r>
          </w:p>
          <w:p w:rsidR="002E7A80" w:rsidRPr="007B6180" w:rsidRDefault="002E7A80" w:rsidP="00DE641E">
            <w:pPr>
              <w:autoSpaceDE w:val="0"/>
              <w:autoSpaceDN w:val="0"/>
              <w:adjustRightInd w:val="0"/>
              <w:ind w:firstLine="709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06" w:type="dxa"/>
            <w:vAlign w:val="center"/>
          </w:tcPr>
          <w:p w:rsidR="002E7A80" w:rsidRPr="007B6180" w:rsidRDefault="002E7A80" w:rsidP="00DE641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7B6180">
              <w:rPr>
                <w:b/>
                <w:bCs/>
                <w:sz w:val="24"/>
                <w:szCs w:val="24"/>
              </w:rPr>
              <w:t>Форма контроля</w:t>
            </w:r>
          </w:p>
        </w:tc>
        <w:tc>
          <w:tcPr>
            <w:tcW w:w="1461" w:type="dxa"/>
            <w:vAlign w:val="center"/>
          </w:tcPr>
          <w:p w:rsidR="002E7A80" w:rsidRPr="007B6180" w:rsidRDefault="002E7A80" w:rsidP="00DE641E">
            <w:pPr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  <w:r w:rsidRPr="007B6180">
              <w:rPr>
                <w:b/>
                <w:bCs/>
                <w:sz w:val="24"/>
                <w:szCs w:val="24"/>
              </w:rPr>
              <w:t>Срок сдачи, № учебной недели</w:t>
            </w:r>
          </w:p>
        </w:tc>
      </w:tr>
      <w:tr w:rsidR="002E7A80" w:rsidRPr="00423FCC">
        <w:tc>
          <w:tcPr>
            <w:tcW w:w="2694" w:type="dxa"/>
            <w:vAlign w:val="center"/>
          </w:tcPr>
          <w:p w:rsidR="002E7A80" w:rsidRPr="007B6180" w:rsidRDefault="002E7A80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7B6180">
              <w:rPr>
                <w:sz w:val="24"/>
                <w:szCs w:val="24"/>
                <w:lang w:val="kk-KZ"/>
              </w:rPr>
              <w:t>1</w:t>
            </w:r>
          </w:p>
        </w:tc>
        <w:tc>
          <w:tcPr>
            <w:tcW w:w="2410" w:type="dxa"/>
            <w:vAlign w:val="center"/>
          </w:tcPr>
          <w:p w:rsidR="002E7A80" w:rsidRPr="007B6180" w:rsidRDefault="002E7A80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7B6180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1701" w:type="dxa"/>
            <w:vAlign w:val="center"/>
          </w:tcPr>
          <w:p w:rsidR="002E7A80" w:rsidRPr="007B6180" w:rsidRDefault="002E7A80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7B6180"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1606" w:type="dxa"/>
            <w:vAlign w:val="center"/>
          </w:tcPr>
          <w:p w:rsidR="002E7A80" w:rsidRPr="007B6180" w:rsidRDefault="002E7A80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7B6180"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1461" w:type="dxa"/>
            <w:vAlign w:val="center"/>
          </w:tcPr>
          <w:p w:rsidR="002E7A80" w:rsidRPr="007B6180" w:rsidRDefault="002E7A80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7B6180">
              <w:rPr>
                <w:sz w:val="24"/>
                <w:szCs w:val="24"/>
                <w:lang w:val="kk-KZ"/>
              </w:rPr>
              <w:t>5</w:t>
            </w:r>
          </w:p>
        </w:tc>
      </w:tr>
      <w:tr w:rsidR="002E7A80" w:rsidRPr="00D73A00">
        <w:tc>
          <w:tcPr>
            <w:tcW w:w="9872" w:type="dxa"/>
            <w:gridSpan w:val="5"/>
          </w:tcPr>
          <w:p w:rsidR="002E7A80" w:rsidRPr="007B6180" w:rsidRDefault="002E7A80" w:rsidP="00170614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A31362">
              <w:rPr>
                <w:b/>
                <w:bCs/>
                <w:color w:val="000000"/>
                <w:sz w:val="24"/>
                <w:szCs w:val="24"/>
                <w:lang w:eastAsia="en-US"/>
              </w:rPr>
              <w:t>Модуль 1 «</w:t>
            </w:r>
            <w:r w:rsidRPr="00A31362">
              <w:rPr>
                <w:b/>
                <w:bCs/>
                <w:sz w:val="24"/>
                <w:szCs w:val="24"/>
              </w:rPr>
              <w:t>Обоснование планировочных решений аэропортов»</w:t>
            </w:r>
          </w:p>
        </w:tc>
      </w:tr>
      <w:tr w:rsidR="002E7A80" w:rsidRPr="00D73A00">
        <w:tc>
          <w:tcPr>
            <w:tcW w:w="2694" w:type="dxa"/>
          </w:tcPr>
          <w:p w:rsidR="002E7A80" w:rsidRPr="00574A8D" w:rsidRDefault="002E7A80" w:rsidP="00DE641E">
            <w:pPr>
              <w:autoSpaceDE w:val="0"/>
              <w:autoSpaceDN w:val="0"/>
              <w:adjustRightInd w:val="0"/>
              <w:rPr>
                <w:rStyle w:val="Hyperlink"/>
                <w:color w:val="auto"/>
                <w:sz w:val="24"/>
                <w:szCs w:val="24"/>
                <w:u w:val="none"/>
                <w:lang w:val="kk-KZ"/>
              </w:rPr>
            </w:pPr>
            <w:r>
              <w:rPr>
                <w:rStyle w:val="Hyperlink"/>
                <w:color w:val="auto"/>
                <w:sz w:val="24"/>
                <w:szCs w:val="24"/>
                <w:u w:val="none"/>
                <w:lang w:val="kk-KZ"/>
              </w:rPr>
              <w:t xml:space="preserve">Тема 1. </w:t>
            </w:r>
            <w:r w:rsidRPr="00D67460">
              <w:rPr>
                <w:sz w:val="24"/>
                <w:szCs w:val="24"/>
              </w:rPr>
              <w:t>Краткая история развития авиастроения.</w:t>
            </w:r>
            <w:r w:rsidRPr="00D67460">
              <w:rPr>
                <w:sz w:val="24"/>
                <w:szCs w:val="24"/>
                <w:lang w:val="kk-KZ"/>
              </w:rPr>
              <w:t xml:space="preserve"> </w:t>
            </w:r>
            <w:r w:rsidRPr="00D67460">
              <w:rPr>
                <w:sz w:val="24"/>
                <w:szCs w:val="24"/>
              </w:rPr>
              <w:t>Части аэропорта и их назначение.</w:t>
            </w:r>
          </w:p>
        </w:tc>
        <w:tc>
          <w:tcPr>
            <w:tcW w:w="2410" w:type="dxa"/>
          </w:tcPr>
          <w:p w:rsidR="002E7A80" w:rsidRPr="00D12F02" w:rsidRDefault="002E7A80" w:rsidP="00B90A42">
            <w:pPr>
              <w:autoSpaceDE w:val="0"/>
              <w:autoSpaceDN w:val="0"/>
              <w:adjustRightInd w:val="0"/>
              <w:jc w:val="both"/>
              <w:rPr>
                <w:rStyle w:val="Hyperlink"/>
                <w:color w:val="auto"/>
                <w:sz w:val="24"/>
                <w:szCs w:val="24"/>
                <w:u w:val="none"/>
                <w:lang w:val="kk-KZ"/>
              </w:rPr>
            </w:pPr>
            <w:r>
              <w:rPr>
                <w:sz w:val="24"/>
                <w:szCs w:val="24"/>
              </w:rPr>
              <w:t>Изучить основные ч</w:t>
            </w:r>
            <w:r w:rsidRPr="00D67460">
              <w:rPr>
                <w:sz w:val="24"/>
                <w:szCs w:val="24"/>
              </w:rPr>
              <w:t>асти аэропорта и их назначение.</w:t>
            </w:r>
          </w:p>
        </w:tc>
        <w:tc>
          <w:tcPr>
            <w:tcW w:w="1701" w:type="dxa"/>
            <w:vAlign w:val="center"/>
          </w:tcPr>
          <w:p w:rsidR="002E7A80" w:rsidRPr="007B6180" w:rsidRDefault="002E7A80" w:rsidP="00DE641E">
            <w:pPr>
              <w:autoSpaceDE w:val="0"/>
              <w:autoSpaceDN w:val="0"/>
              <w:adjustRightInd w:val="0"/>
              <w:ind w:firstLine="709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5,0</w:t>
            </w:r>
          </w:p>
        </w:tc>
        <w:tc>
          <w:tcPr>
            <w:tcW w:w="1606" w:type="dxa"/>
          </w:tcPr>
          <w:p w:rsidR="002E7A80" w:rsidRPr="007B6180" w:rsidRDefault="002E7A80" w:rsidP="00DE641E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:rsidR="002E7A80" w:rsidRPr="007B6180" w:rsidRDefault="002E7A80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 неделя</w:t>
            </w:r>
          </w:p>
        </w:tc>
      </w:tr>
      <w:tr w:rsidR="002E7A80" w:rsidRPr="00D73A00">
        <w:tc>
          <w:tcPr>
            <w:tcW w:w="2694" w:type="dxa"/>
          </w:tcPr>
          <w:p w:rsidR="002E7A80" w:rsidRPr="007B6180" w:rsidRDefault="002E7A80" w:rsidP="00DE641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2. Г</w:t>
            </w:r>
            <w:r w:rsidRPr="00D67460">
              <w:rPr>
                <w:sz w:val="24"/>
                <w:szCs w:val="24"/>
              </w:rPr>
              <w:t>енеральн</w:t>
            </w:r>
            <w:r>
              <w:rPr>
                <w:sz w:val="24"/>
                <w:szCs w:val="24"/>
              </w:rPr>
              <w:t>ый план</w:t>
            </w:r>
            <w:r w:rsidRPr="00D67460">
              <w:rPr>
                <w:sz w:val="24"/>
                <w:szCs w:val="24"/>
              </w:rPr>
              <w:t xml:space="preserve"> аэропорта и его служебно- технической территории.</w:t>
            </w:r>
            <w:r w:rsidRPr="00D67460">
              <w:rPr>
                <w:sz w:val="24"/>
                <w:szCs w:val="24"/>
                <w:lang w:val="kk-KZ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З</w:t>
            </w:r>
            <w:r>
              <w:rPr>
                <w:sz w:val="24"/>
                <w:szCs w:val="24"/>
              </w:rPr>
              <w:t>дания и сооружения</w:t>
            </w:r>
            <w:r w:rsidRPr="00D67460">
              <w:rPr>
                <w:sz w:val="24"/>
                <w:szCs w:val="24"/>
              </w:rPr>
              <w:t xml:space="preserve"> СТТ аэропорта.</w:t>
            </w:r>
          </w:p>
        </w:tc>
        <w:tc>
          <w:tcPr>
            <w:tcW w:w="2410" w:type="dxa"/>
          </w:tcPr>
          <w:p w:rsidR="002E7A80" w:rsidRPr="00B90A42" w:rsidRDefault="002E7A80" w:rsidP="00712713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67460">
              <w:rPr>
                <w:sz w:val="24"/>
                <w:szCs w:val="24"/>
              </w:rPr>
              <w:t>Требования к генеральному плану аэропорта и его служебно- технической территории.</w:t>
            </w:r>
            <w:r w:rsidRPr="00D67460">
              <w:rPr>
                <w:sz w:val="24"/>
                <w:szCs w:val="24"/>
                <w:lang w:val="kk-KZ"/>
              </w:rPr>
              <w:t xml:space="preserve"> </w:t>
            </w:r>
            <w:r w:rsidRPr="00D67460">
              <w:rPr>
                <w:sz w:val="24"/>
                <w:szCs w:val="24"/>
              </w:rPr>
              <w:t>Моделирование размещения зданий и сооружении СТТ аэропорта.</w:t>
            </w:r>
          </w:p>
        </w:tc>
        <w:tc>
          <w:tcPr>
            <w:tcW w:w="1701" w:type="dxa"/>
            <w:vAlign w:val="center"/>
          </w:tcPr>
          <w:p w:rsidR="002E7A80" w:rsidRPr="007B6180" w:rsidRDefault="002E7A80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10,0</w:t>
            </w:r>
          </w:p>
        </w:tc>
        <w:tc>
          <w:tcPr>
            <w:tcW w:w="1606" w:type="dxa"/>
          </w:tcPr>
          <w:p w:rsidR="002E7A80" w:rsidRPr="007B6180" w:rsidRDefault="002E7A80" w:rsidP="00DE641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:rsidR="002E7A80" w:rsidRPr="007B6180" w:rsidRDefault="002E7A80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 неделя</w:t>
            </w:r>
          </w:p>
        </w:tc>
      </w:tr>
      <w:tr w:rsidR="002E7A80" w:rsidRPr="00D73A00">
        <w:tc>
          <w:tcPr>
            <w:tcW w:w="2694" w:type="dxa"/>
          </w:tcPr>
          <w:p w:rsidR="002E7A80" w:rsidRPr="00D67460" w:rsidRDefault="002E7A80" w:rsidP="002078EF">
            <w:pPr>
              <w:jc w:val="both"/>
              <w:rPr>
                <w:sz w:val="24"/>
                <w:szCs w:val="24"/>
              </w:rPr>
            </w:pPr>
            <w:r>
              <w:rPr>
                <w:rFonts w:eastAsia="TimesNewRomanPSMT"/>
                <w:sz w:val="24"/>
                <w:szCs w:val="24"/>
                <w:lang w:eastAsia="en-US"/>
              </w:rPr>
              <w:t xml:space="preserve">Тема 3. </w:t>
            </w:r>
            <w:r w:rsidRPr="00D67460">
              <w:rPr>
                <w:sz w:val="24"/>
                <w:szCs w:val="24"/>
              </w:rPr>
              <w:t>Пропускная способность аэропортов и взлетно-посадочных полос аэродромов.</w:t>
            </w:r>
          </w:p>
          <w:p w:rsidR="002E7A80" w:rsidRDefault="002E7A80" w:rsidP="002078EF">
            <w:pPr>
              <w:autoSpaceDE w:val="0"/>
              <w:autoSpaceDN w:val="0"/>
              <w:adjustRightInd w:val="0"/>
              <w:rPr>
                <w:rFonts w:eastAsia="TimesNewRomanPSMT"/>
                <w:sz w:val="24"/>
                <w:szCs w:val="24"/>
                <w:lang w:eastAsia="en-US"/>
              </w:rPr>
            </w:pPr>
          </w:p>
        </w:tc>
        <w:tc>
          <w:tcPr>
            <w:tcW w:w="2410" w:type="dxa"/>
          </w:tcPr>
          <w:p w:rsidR="002E7A80" w:rsidRPr="00D67460" w:rsidRDefault="002E7A80" w:rsidP="00592420">
            <w:pPr>
              <w:jc w:val="both"/>
              <w:rPr>
                <w:sz w:val="24"/>
                <w:szCs w:val="24"/>
              </w:rPr>
            </w:pPr>
            <w:r w:rsidRPr="00D67460">
              <w:rPr>
                <w:sz w:val="24"/>
                <w:szCs w:val="24"/>
              </w:rPr>
              <w:t>Пропускная способность одиночной ВПП.</w:t>
            </w:r>
          </w:p>
          <w:p w:rsidR="002E7A80" w:rsidRDefault="002E7A80" w:rsidP="00592420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 w:rsidRPr="00D67460">
              <w:rPr>
                <w:sz w:val="24"/>
                <w:szCs w:val="24"/>
              </w:rPr>
              <w:t>Пропускная способность многополосных аэродромов.</w:t>
            </w:r>
          </w:p>
        </w:tc>
        <w:tc>
          <w:tcPr>
            <w:tcW w:w="1701" w:type="dxa"/>
            <w:vAlign w:val="center"/>
          </w:tcPr>
          <w:p w:rsidR="002E7A80" w:rsidRDefault="002E7A80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10,0</w:t>
            </w:r>
          </w:p>
        </w:tc>
        <w:tc>
          <w:tcPr>
            <w:tcW w:w="1606" w:type="dxa"/>
          </w:tcPr>
          <w:p w:rsidR="002E7A80" w:rsidRDefault="002E7A80" w:rsidP="00DE641E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:rsidR="002E7A80" w:rsidRDefault="002E7A80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3 неделя</w:t>
            </w:r>
          </w:p>
        </w:tc>
      </w:tr>
      <w:tr w:rsidR="002E7A80" w:rsidRPr="00D73A00">
        <w:tc>
          <w:tcPr>
            <w:tcW w:w="2694" w:type="dxa"/>
          </w:tcPr>
          <w:p w:rsidR="002E7A80" w:rsidRPr="004F0038" w:rsidRDefault="002E7A80" w:rsidP="00DE641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4. П</w:t>
            </w:r>
            <w:r w:rsidRPr="00D67460">
              <w:rPr>
                <w:sz w:val="24"/>
                <w:szCs w:val="24"/>
              </w:rPr>
              <w:t>ла</w:t>
            </w:r>
            <w:r>
              <w:rPr>
                <w:sz w:val="24"/>
                <w:szCs w:val="24"/>
              </w:rPr>
              <w:t>нировка</w:t>
            </w:r>
            <w:r w:rsidRPr="00D67460">
              <w:rPr>
                <w:sz w:val="24"/>
                <w:szCs w:val="24"/>
              </w:rPr>
              <w:t xml:space="preserve"> рулежных дорожек, перронов МС.</w:t>
            </w:r>
          </w:p>
        </w:tc>
        <w:tc>
          <w:tcPr>
            <w:tcW w:w="2410" w:type="dxa"/>
            <w:vAlign w:val="center"/>
          </w:tcPr>
          <w:p w:rsidR="002E7A80" w:rsidRPr="004F0038" w:rsidRDefault="002E7A80" w:rsidP="00D12F02">
            <w:pPr>
              <w:rPr>
                <w:color w:val="000000"/>
                <w:sz w:val="23"/>
                <w:szCs w:val="23"/>
              </w:rPr>
            </w:pPr>
            <w:r w:rsidRPr="00D67460">
              <w:rPr>
                <w:sz w:val="24"/>
                <w:szCs w:val="24"/>
              </w:rPr>
              <w:t>Общие требования к планировке рулежных дорожек, перронов МС.</w:t>
            </w:r>
          </w:p>
        </w:tc>
        <w:tc>
          <w:tcPr>
            <w:tcW w:w="1701" w:type="dxa"/>
            <w:vAlign w:val="center"/>
          </w:tcPr>
          <w:p w:rsidR="002E7A80" w:rsidRDefault="002E7A80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10,0</w:t>
            </w:r>
          </w:p>
        </w:tc>
        <w:tc>
          <w:tcPr>
            <w:tcW w:w="1606" w:type="dxa"/>
          </w:tcPr>
          <w:p w:rsidR="002E7A80" w:rsidRDefault="002E7A80" w:rsidP="00DE641E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:rsidR="002E7A80" w:rsidRDefault="002E7A80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 неделя</w:t>
            </w:r>
          </w:p>
        </w:tc>
      </w:tr>
      <w:tr w:rsidR="002E7A80" w:rsidRPr="00D73A00">
        <w:tc>
          <w:tcPr>
            <w:tcW w:w="2694" w:type="dxa"/>
          </w:tcPr>
          <w:p w:rsidR="002E7A80" w:rsidRDefault="002E7A80" w:rsidP="00DE641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5. П</w:t>
            </w:r>
            <w:r w:rsidRPr="00D67460">
              <w:rPr>
                <w:sz w:val="24"/>
                <w:szCs w:val="24"/>
              </w:rPr>
              <w:t>ланировки аэропортов.</w:t>
            </w:r>
            <w:r w:rsidRPr="00D67460">
              <w:rPr>
                <w:sz w:val="24"/>
                <w:szCs w:val="24"/>
                <w:lang w:val="kk-KZ"/>
              </w:rPr>
              <w:t xml:space="preserve"> </w:t>
            </w:r>
            <w:r w:rsidRPr="00D67460">
              <w:rPr>
                <w:sz w:val="24"/>
                <w:szCs w:val="24"/>
              </w:rPr>
              <w:t>Принципиальные схемы планировки аэропортов.</w:t>
            </w:r>
          </w:p>
        </w:tc>
        <w:tc>
          <w:tcPr>
            <w:tcW w:w="2410" w:type="dxa"/>
            <w:vAlign w:val="center"/>
          </w:tcPr>
          <w:p w:rsidR="002E7A80" w:rsidRPr="004F0038" w:rsidRDefault="002E7A80" w:rsidP="00D12F02">
            <w:pPr>
              <w:rPr>
                <w:color w:val="000000"/>
                <w:sz w:val="23"/>
                <w:szCs w:val="23"/>
              </w:rPr>
            </w:pPr>
            <w:r w:rsidRPr="00D67460">
              <w:rPr>
                <w:sz w:val="24"/>
                <w:szCs w:val="24"/>
              </w:rPr>
              <w:t>Принципы проектирования планировки аэропортов.</w:t>
            </w:r>
            <w:r w:rsidRPr="00D67460">
              <w:rPr>
                <w:sz w:val="24"/>
                <w:szCs w:val="24"/>
                <w:lang w:val="kk-KZ"/>
              </w:rPr>
              <w:t xml:space="preserve"> </w:t>
            </w:r>
            <w:r w:rsidRPr="00D67460">
              <w:rPr>
                <w:sz w:val="24"/>
                <w:szCs w:val="24"/>
              </w:rPr>
              <w:t>Принципиальные схемы планировки аэропортов.</w:t>
            </w:r>
          </w:p>
        </w:tc>
        <w:tc>
          <w:tcPr>
            <w:tcW w:w="1701" w:type="dxa"/>
            <w:vAlign w:val="center"/>
          </w:tcPr>
          <w:p w:rsidR="002E7A80" w:rsidRDefault="002E7A80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10,0</w:t>
            </w:r>
          </w:p>
        </w:tc>
        <w:tc>
          <w:tcPr>
            <w:tcW w:w="1606" w:type="dxa"/>
          </w:tcPr>
          <w:p w:rsidR="002E7A80" w:rsidRDefault="002E7A80" w:rsidP="00DE641E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:rsidR="002E7A80" w:rsidRDefault="002E7A80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5 неделя</w:t>
            </w:r>
          </w:p>
        </w:tc>
      </w:tr>
      <w:tr w:rsidR="002E7A80" w:rsidRPr="00D73A00">
        <w:tc>
          <w:tcPr>
            <w:tcW w:w="2694" w:type="dxa"/>
          </w:tcPr>
          <w:p w:rsidR="002E7A80" w:rsidRPr="00D67460" w:rsidRDefault="002E7A80" w:rsidP="00FE01E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6. </w:t>
            </w:r>
          </w:p>
          <w:p w:rsidR="002E7A80" w:rsidRDefault="002E7A80" w:rsidP="00FE01E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67460">
              <w:rPr>
                <w:sz w:val="24"/>
                <w:szCs w:val="24"/>
              </w:rPr>
              <w:t>Водоотвод и дренажные системы искусственных покрытий и грунтовой части летного поля.</w:t>
            </w:r>
          </w:p>
        </w:tc>
        <w:tc>
          <w:tcPr>
            <w:tcW w:w="2410" w:type="dxa"/>
            <w:vAlign w:val="center"/>
          </w:tcPr>
          <w:p w:rsidR="002E7A80" w:rsidRPr="00D67460" w:rsidRDefault="002E7A80" w:rsidP="00592420">
            <w:pPr>
              <w:jc w:val="both"/>
              <w:rPr>
                <w:sz w:val="24"/>
                <w:szCs w:val="24"/>
              </w:rPr>
            </w:pPr>
            <w:r w:rsidRPr="00D67460">
              <w:rPr>
                <w:sz w:val="24"/>
                <w:szCs w:val="24"/>
              </w:rPr>
              <w:t>Водоотвод и дренаж на аэродромах.</w:t>
            </w:r>
          </w:p>
          <w:p w:rsidR="002E7A80" w:rsidRDefault="002E7A80" w:rsidP="00592420">
            <w:pPr>
              <w:rPr>
                <w:sz w:val="24"/>
                <w:szCs w:val="24"/>
              </w:rPr>
            </w:pPr>
            <w:r w:rsidRPr="00D67460">
              <w:rPr>
                <w:sz w:val="24"/>
                <w:szCs w:val="24"/>
              </w:rPr>
              <w:t>Водоотвод и дренажные системы искусственных покрытий и грунтовой части летного поля.</w:t>
            </w:r>
          </w:p>
          <w:p w:rsidR="002E7A80" w:rsidRPr="004F0038" w:rsidRDefault="002E7A80" w:rsidP="00592420">
            <w:pPr>
              <w:rPr>
                <w:color w:val="000000"/>
                <w:sz w:val="23"/>
                <w:szCs w:val="23"/>
              </w:rPr>
            </w:pPr>
          </w:p>
        </w:tc>
        <w:tc>
          <w:tcPr>
            <w:tcW w:w="1701" w:type="dxa"/>
            <w:vAlign w:val="center"/>
          </w:tcPr>
          <w:p w:rsidR="002E7A80" w:rsidRDefault="002E7A80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10,0</w:t>
            </w:r>
          </w:p>
        </w:tc>
        <w:tc>
          <w:tcPr>
            <w:tcW w:w="1606" w:type="dxa"/>
          </w:tcPr>
          <w:p w:rsidR="002E7A80" w:rsidRDefault="002E7A80" w:rsidP="00DE641E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:rsidR="002E7A80" w:rsidRDefault="002E7A80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6 неделя</w:t>
            </w:r>
          </w:p>
        </w:tc>
      </w:tr>
      <w:tr w:rsidR="002E7A80" w:rsidRPr="00D73A00">
        <w:tc>
          <w:tcPr>
            <w:tcW w:w="9872" w:type="dxa"/>
            <w:gridSpan w:val="5"/>
          </w:tcPr>
          <w:p w:rsidR="002E7A80" w:rsidRPr="008A70A8" w:rsidRDefault="002E7A80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8E2BC3">
              <w:rPr>
                <w:b/>
                <w:bCs/>
                <w:sz w:val="24"/>
                <w:szCs w:val="24"/>
              </w:rPr>
              <w:t xml:space="preserve">Модуль </w:t>
            </w:r>
            <w:r>
              <w:rPr>
                <w:b/>
                <w:bCs/>
                <w:sz w:val="24"/>
                <w:szCs w:val="24"/>
              </w:rPr>
              <w:t xml:space="preserve">2 </w:t>
            </w:r>
            <w:r w:rsidRPr="00E32DA0">
              <w:rPr>
                <w:b/>
                <w:bCs/>
                <w:color w:val="000000"/>
                <w:sz w:val="23"/>
                <w:szCs w:val="23"/>
              </w:rPr>
              <w:t>«</w:t>
            </w:r>
            <w:r>
              <w:rPr>
                <w:b/>
                <w:bCs/>
                <w:color w:val="000000"/>
                <w:sz w:val="23"/>
                <w:szCs w:val="23"/>
              </w:rPr>
              <w:t>Проектирование и расчет искусственных покрытий аэродромов, охрана окружающей среды</w:t>
            </w:r>
            <w:r w:rsidRPr="00E32DA0">
              <w:rPr>
                <w:b/>
                <w:bCs/>
                <w:color w:val="000000"/>
                <w:sz w:val="23"/>
                <w:szCs w:val="23"/>
              </w:rPr>
              <w:t>»</w:t>
            </w:r>
          </w:p>
        </w:tc>
      </w:tr>
      <w:tr w:rsidR="002E7A80" w:rsidRPr="00D73A00">
        <w:tc>
          <w:tcPr>
            <w:tcW w:w="2694" w:type="dxa"/>
          </w:tcPr>
          <w:p w:rsidR="002E7A80" w:rsidRPr="007B6180" w:rsidRDefault="002E7A80" w:rsidP="00DE641E">
            <w:pPr>
              <w:pStyle w:val="BodyTextIndent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7. Д</w:t>
            </w:r>
            <w:r>
              <w:rPr>
                <w:sz w:val="24"/>
                <w:szCs w:val="24"/>
                <w:lang w:val="kk-KZ"/>
              </w:rPr>
              <w:t>орожная одежды взлетно-посадочной полосы.</w:t>
            </w:r>
          </w:p>
        </w:tc>
        <w:tc>
          <w:tcPr>
            <w:tcW w:w="2410" w:type="dxa"/>
            <w:vAlign w:val="center"/>
          </w:tcPr>
          <w:p w:rsidR="002E7A80" w:rsidRPr="004F0038" w:rsidRDefault="002E7A80" w:rsidP="00D12F02">
            <w:pPr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Изучение конструирования и расчета дорожной одежды взлетно-посадочной полосы.</w:t>
            </w:r>
          </w:p>
        </w:tc>
        <w:tc>
          <w:tcPr>
            <w:tcW w:w="1701" w:type="dxa"/>
            <w:vAlign w:val="center"/>
          </w:tcPr>
          <w:p w:rsidR="002E7A80" w:rsidRPr="00652F22" w:rsidRDefault="002E7A80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10,0</w:t>
            </w:r>
          </w:p>
        </w:tc>
        <w:tc>
          <w:tcPr>
            <w:tcW w:w="1606" w:type="dxa"/>
          </w:tcPr>
          <w:p w:rsidR="002E7A80" w:rsidRPr="007B6180" w:rsidRDefault="002E7A80" w:rsidP="00DE641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:rsidR="002E7A80" w:rsidRPr="007B6180" w:rsidRDefault="002E7A80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7 неделя</w:t>
            </w:r>
          </w:p>
        </w:tc>
      </w:tr>
      <w:tr w:rsidR="002E7A80" w:rsidRPr="00D73A00">
        <w:tc>
          <w:tcPr>
            <w:tcW w:w="2694" w:type="dxa"/>
          </w:tcPr>
          <w:p w:rsidR="002E7A80" w:rsidRDefault="002E7A80" w:rsidP="00764145">
            <w:pPr>
              <w:pStyle w:val="BodyTextIndent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  <w:vAlign w:val="center"/>
          </w:tcPr>
          <w:p w:rsidR="002E7A80" w:rsidRDefault="002E7A80" w:rsidP="00764145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1701" w:type="dxa"/>
            <w:vAlign w:val="center"/>
          </w:tcPr>
          <w:p w:rsidR="002E7A80" w:rsidRDefault="002E7A80" w:rsidP="00764145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1606" w:type="dxa"/>
          </w:tcPr>
          <w:p w:rsidR="002E7A80" w:rsidRDefault="002E7A80" w:rsidP="00764145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1461" w:type="dxa"/>
            <w:vAlign w:val="center"/>
          </w:tcPr>
          <w:p w:rsidR="002E7A80" w:rsidRDefault="002E7A80" w:rsidP="00764145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5</w:t>
            </w:r>
          </w:p>
        </w:tc>
      </w:tr>
      <w:tr w:rsidR="002E7A80" w:rsidRPr="00D73A00">
        <w:tc>
          <w:tcPr>
            <w:tcW w:w="2694" w:type="dxa"/>
          </w:tcPr>
          <w:p w:rsidR="002E7A80" w:rsidRPr="007B6180" w:rsidRDefault="002E7A80" w:rsidP="00DE641E">
            <w:pPr>
              <w:pStyle w:val="BodyTextIndent2"/>
              <w:tabs>
                <w:tab w:val="num" w:pos="720"/>
              </w:tabs>
              <w:spacing w:after="0" w:line="240" w:lineRule="auto"/>
              <w:ind w:left="0"/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8</w:t>
            </w:r>
            <w:r w:rsidRPr="004F0038">
              <w:rPr>
                <w:sz w:val="24"/>
                <w:szCs w:val="24"/>
              </w:rPr>
              <w:t xml:space="preserve">. </w:t>
            </w:r>
            <w:r>
              <w:rPr>
                <w:sz w:val="24"/>
                <w:szCs w:val="24"/>
              </w:rPr>
              <w:t>Покрытия</w:t>
            </w:r>
            <w:r>
              <w:rPr>
                <w:color w:val="000000"/>
                <w:sz w:val="24"/>
                <w:szCs w:val="24"/>
              </w:rPr>
              <w:t xml:space="preserve"> жесткого типа.</w:t>
            </w:r>
          </w:p>
        </w:tc>
        <w:tc>
          <w:tcPr>
            <w:tcW w:w="2410" w:type="dxa"/>
            <w:vAlign w:val="center"/>
          </w:tcPr>
          <w:p w:rsidR="002E7A80" w:rsidRPr="004F0038" w:rsidRDefault="002E7A80" w:rsidP="002078E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Конструирование покрытий жесткого типа.</w:t>
            </w:r>
          </w:p>
        </w:tc>
        <w:tc>
          <w:tcPr>
            <w:tcW w:w="1701" w:type="dxa"/>
            <w:vAlign w:val="center"/>
          </w:tcPr>
          <w:p w:rsidR="002E7A80" w:rsidRPr="007B6180" w:rsidRDefault="002E7A80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10,0</w:t>
            </w:r>
          </w:p>
        </w:tc>
        <w:tc>
          <w:tcPr>
            <w:tcW w:w="1606" w:type="dxa"/>
          </w:tcPr>
          <w:p w:rsidR="002E7A80" w:rsidRPr="007B6180" w:rsidRDefault="002E7A80" w:rsidP="00DE641E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:rsidR="002E7A80" w:rsidRPr="007B6180" w:rsidRDefault="002E7A80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8 неделя</w:t>
            </w:r>
          </w:p>
        </w:tc>
      </w:tr>
      <w:tr w:rsidR="002E7A80" w:rsidRPr="00D73A00">
        <w:tc>
          <w:tcPr>
            <w:tcW w:w="2694" w:type="dxa"/>
          </w:tcPr>
          <w:p w:rsidR="002E7A80" w:rsidRDefault="002E7A80" w:rsidP="00DE641E">
            <w:pPr>
              <w:pStyle w:val="BodyTextIndent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Тема 9</w:t>
            </w:r>
            <w:r w:rsidRPr="004F0038">
              <w:rPr>
                <w:sz w:val="24"/>
                <w:szCs w:val="24"/>
              </w:rPr>
              <w:t xml:space="preserve">. </w:t>
            </w:r>
            <w:r>
              <w:rPr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окрытия жесткого типа.</w:t>
            </w:r>
          </w:p>
        </w:tc>
        <w:tc>
          <w:tcPr>
            <w:tcW w:w="2410" w:type="dxa"/>
          </w:tcPr>
          <w:p w:rsidR="002E7A80" w:rsidRPr="004F0038" w:rsidRDefault="002E7A80" w:rsidP="00D12F02">
            <w:pPr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Конструирование покрытий жесткого типа.</w:t>
            </w:r>
          </w:p>
        </w:tc>
        <w:tc>
          <w:tcPr>
            <w:tcW w:w="1701" w:type="dxa"/>
            <w:vAlign w:val="center"/>
          </w:tcPr>
          <w:p w:rsidR="002E7A80" w:rsidRDefault="002E7A80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10,0</w:t>
            </w:r>
          </w:p>
        </w:tc>
        <w:tc>
          <w:tcPr>
            <w:tcW w:w="1606" w:type="dxa"/>
          </w:tcPr>
          <w:p w:rsidR="002E7A80" w:rsidRPr="007B6180" w:rsidRDefault="002E7A80" w:rsidP="00C50D34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:rsidR="002E7A80" w:rsidRDefault="002E7A80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10 неделя</w:t>
            </w:r>
          </w:p>
        </w:tc>
      </w:tr>
      <w:tr w:rsidR="002E7A80" w:rsidRPr="00D73A00">
        <w:tc>
          <w:tcPr>
            <w:tcW w:w="2694" w:type="dxa"/>
          </w:tcPr>
          <w:p w:rsidR="002E7A80" w:rsidRPr="004F0038" w:rsidRDefault="002E7A80" w:rsidP="00D12F02">
            <w:pPr>
              <w:pStyle w:val="BodyTextIndent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10</w:t>
            </w:r>
            <w:r w:rsidRPr="004F0038">
              <w:rPr>
                <w:sz w:val="24"/>
                <w:szCs w:val="24"/>
              </w:rPr>
              <w:t xml:space="preserve">. </w:t>
            </w:r>
            <w:r>
              <w:rPr>
                <w:sz w:val="24"/>
                <w:szCs w:val="24"/>
              </w:rPr>
              <w:t>Проектно-изыскательские</w:t>
            </w:r>
            <w:r w:rsidRPr="00CD721D">
              <w:rPr>
                <w:sz w:val="24"/>
                <w:szCs w:val="24"/>
              </w:rPr>
              <w:t xml:space="preserve"> работ</w:t>
            </w:r>
            <w:r>
              <w:rPr>
                <w:sz w:val="24"/>
                <w:szCs w:val="24"/>
              </w:rPr>
              <w:t>ы</w:t>
            </w:r>
            <w:r w:rsidRPr="00CD721D">
              <w:rPr>
                <w:sz w:val="24"/>
                <w:szCs w:val="24"/>
              </w:rPr>
              <w:t xml:space="preserve"> и выбор участка строительства аэропорта.</w:t>
            </w:r>
          </w:p>
        </w:tc>
        <w:tc>
          <w:tcPr>
            <w:tcW w:w="2410" w:type="dxa"/>
          </w:tcPr>
          <w:p w:rsidR="002E7A80" w:rsidRDefault="002E7A80" w:rsidP="00816D59">
            <w:pPr>
              <w:rPr>
                <w:sz w:val="24"/>
                <w:szCs w:val="24"/>
                <w:lang w:val="kk-KZ"/>
              </w:rPr>
            </w:pPr>
            <w:r w:rsidRPr="00CD721D">
              <w:rPr>
                <w:sz w:val="24"/>
                <w:szCs w:val="24"/>
              </w:rPr>
              <w:t>Организация проектно-изыскательских работ и выбор участка строительства аэропорта.</w:t>
            </w:r>
          </w:p>
        </w:tc>
        <w:tc>
          <w:tcPr>
            <w:tcW w:w="1701" w:type="dxa"/>
            <w:vAlign w:val="center"/>
          </w:tcPr>
          <w:p w:rsidR="002E7A80" w:rsidRDefault="002E7A80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10,0</w:t>
            </w:r>
          </w:p>
        </w:tc>
        <w:tc>
          <w:tcPr>
            <w:tcW w:w="1606" w:type="dxa"/>
          </w:tcPr>
          <w:p w:rsidR="002E7A80" w:rsidRDefault="002E7A80" w:rsidP="00C50D34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:rsidR="002E7A80" w:rsidRDefault="002E7A80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12 неделя</w:t>
            </w:r>
          </w:p>
        </w:tc>
      </w:tr>
      <w:tr w:rsidR="002E7A80" w:rsidRPr="00D73A00">
        <w:tc>
          <w:tcPr>
            <w:tcW w:w="2694" w:type="dxa"/>
          </w:tcPr>
          <w:p w:rsidR="002E7A80" w:rsidRPr="004F0038" w:rsidRDefault="002E7A80" w:rsidP="00816D59">
            <w:pPr>
              <w:rPr>
                <w:sz w:val="23"/>
                <w:szCs w:val="23"/>
              </w:rPr>
            </w:pPr>
            <w:r>
              <w:rPr>
                <w:sz w:val="24"/>
                <w:szCs w:val="24"/>
              </w:rPr>
              <w:t>Тема 11</w:t>
            </w:r>
            <w:r w:rsidRPr="004F0038">
              <w:rPr>
                <w:sz w:val="24"/>
                <w:szCs w:val="24"/>
              </w:rPr>
              <w:t xml:space="preserve">. </w:t>
            </w:r>
            <w:r>
              <w:rPr>
                <w:sz w:val="24"/>
                <w:szCs w:val="24"/>
              </w:rPr>
              <w:t xml:space="preserve">Охрана </w:t>
            </w:r>
            <w:r w:rsidRPr="00CD721D">
              <w:rPr>
                <w:sz w:val="24"/>
                <w:szCs w:val="24"/>
              </w:rPr>
              <w:t>окружающей среды.</w:t>
            </w:r>
          </w:p>
          <w:p w:rsidR="002E7A80" w:rsidRPr="004F0038" w:rsidRDefault="002E7A80" w:rsidP="00DE641E">
            <w:pPr>
              <w:pStyle w:val="BodyTextIndent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2E7A80" w:rsidRPr="004F0038" w:rsidRDefault="002E7A80" w:rsidP="00592420">
            <w:pPr>
              <w:rPr>
                <w:sz w:val="23"/>
                <w:szCs w:val="23"/>
              </w:rPr>
            </w:pPr>
            <w:r w:rsidRPr="00CD721D">
              <w:rPr>
                <w:sz w:val="24"/>
                <w:szCs w:val="24"/>
              </w:rPr>
              <w:t>Общие требования по охране окружающей среды.</w:t>
            </w:r>
          </w:p>
          <w:p w:rsidR="002E7A80" w:rsidRPr="00592420" w:rsidRDefault="002E7A80" w:rsidP="00816D59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2E7A80" w:rsidRDefault="002E7A80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10,0</w:t>
            </w:r>
          </w:p>
        </w:tc>
        <w:tc>
          <w:tcPr>
            <w:tcW w:w="1606" w:type="dxa"/>
          </w:tcPr>
          <w:p w:rsidR="002E7A80" w:rsidRDefault="002E7A80" w:rsidP="00C50D34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:rsidR="002E7A80" w:rsidRDefault="002E7A80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14 неделя</w:t>
            </w:r>
          </w:p>
        </w:tc>
      </w:tr>
      <w:tr w:rsidR="002E7A80" w:rsidRPr="00D73A00">
        <w:tc>
          <w:tcPr>
            <w:tcW w:w="2694" w:type="dxa"/>
          </w:tcPr>
          <w:p w:rsidR="002E7A80" w:rsidRPr="007B6180" w:rsidRDefault="002E7A80" w:rsidP="00DE641E">
            <w:pPr>
              <w:jc w:val="center"/>
              <w:rPr>
                <w:b/>
                <w:bCs/>
                <w:sz w:val="24"/>
                <w:szCs w:val="24"/>
                <w:lang w:val="kk-KZ"/>
              </w:rPr>
            </w:pPr>
            <w:r w:rsidRPr="007B6180">
              <w:rPr>
                <w:b/>
                <w:bCs/>
                <w:sz w:val="24"/>
                <w:szCs w:val="24"/>
                <w:lang w:val="kk-KZ"/>
              </w:rPr>
              <w:t>Итого</w:t>
            </w:r>
          </w:p>
        </w:tc>
        <w:tc>
          <w:tcPr>
            <w:tcW w:w="2410" w:type="dxa"/>
          </w:tcPr>
          <w:p w:rsidR="002E7A80" w:rsidRPr="007B6180" w:rsidRDefault="002E7A80" w:rsidP="00DE641E">
            <w:pPr>
              <w:ind w:firstLine="709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2E7A80" w:rsidRPr="007B6180" w:rsidRDefault="002E7A80" w:rsidP="00DE641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  <w:lang w:val="kk-KZ"/>
              </w:rPr>
            </w:pPr>
            <w:r>
              <w:rPr>
                <w:b/>
                <w:bCs/>
                <w:sz w:val="24"/>
                <w:szCs w:val="24"/>
                <w:lang w:val="kk-KZ"/>
              </w:rPr>
              <w:t>105</w:t>
            </w:r>
          </w:p>
        </w:tc>
        <w:tc>
          <w:tcPr>
            <w:tcW w:w="1606" w:type="dxa"/>
          </w:tcPr>
          <w:p w:rsidR="002E7A80" w:rsidRPr="007B6180" w:rsidRDefault="002E7A80" w:rsidP="00DE641E">
            <w:pPr>
              <w:autoSpaceDE w:val="0"/>
              <w:autoSpaceDN w:val="0"/>
              <w:adjustRightInd w:val="0"/>
              <w:ind w:firstLine="709"/>
              <w:jc w:val="center"/>
              <w:rPr>
                <w:sz w:val="24"/>
                <w:szCs w:val="24"/>
              </w:rPr>
            </w:pPr>
          </w:p>
        </w:tc>
        <w:tc>
          <w:tcPr>
            <w:tcW w:w="1461" w:type="dxa"/>
            <w:vAlign w:val="center"/>
          </w:tcPr>
          <w:p w:rsidR="002E7A80" w:rsidRPr="007B6180" w:rsidRDefault="002E7A80" w:rsidP="00DE641E">
            <w:pPr>
              <w:autoSpaceDE w:val="0"/>
              <w:autoSpaceDN w:val="0"/>
              <w:adjustRightInd w:val="0"/>
              <w:ind w:firstLine="709"/>
              <w:jc w:val="center"/>
              <w:rPr>
                <w:sz w:val="24"/>
                <w:szCs w:val="24"/>
                <w:lang w:val="kk-KZ"/>
              </w:rPr>
            </w:pPr>
          </w:p>
        </w:tc>
      </w:tr>
    </w:tbl>
    <w:p w:rsidR="002E7A80" w:rsidRDefault="002E7A80" w:rsidP="005F329C">
      <w:pPr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</w:p>
    <w:p w:rsidR="002E7A80" w:rsidRPr="005B0DBE" w:rsidRDefault="002E7A80" w:rsidP="005F329C">
      <w:pPr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  <w:r w:rsidRPr="005B0DBE">
        <w:rPr>
          <w:b/>
          <w:bCs/>
          <w:sz w:val="24"/>
          <w:szCs w:val="24"/>
        </w:rPr>
        <w:t>2.3 График выполнения и сдачи заданий по дисциплине</w:t>
      </w:r>
    </w:p>
    <w:p w:rsidR="002E7A80" w:rsidRPr="00CC2976" w:rsidRDefault="002E7A80" w:rsidP="005F329C">
      <w:pPr>
        <w:pStyle w:val="Style2"/>
        <w:widowControl/>
        <w:tabs>
          <w:tab w:val="left" w:pos="142"/>
          <w:tab w:val="left" w:pos="426"/>
        </w:tabs>
        <w:spacing w:line="240" w:lineRule="auto"/>
        <w:ind w:left="567" w:firstLine="0"/>
        <w:rPr>
          <w:b/>
          <w:bCs/>
        </w:rPr>
      </w:pPr>
    </w:p>
    <w:tbl>
      <w:tblPr>
        <w:tblW w:w="5131" w:type="pct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380"/>
        <w:gridCol w:w="516"/>
        <w:gridCol w:w="516"/>
        <w:gridCol w:w="516"/>
        <w:gridCol w:w="516"/>
        <w:gridCol w:w="516"/>
        <w:gridCol w:w="516"/>
        <w:gridCol w:w="516"/>
        <w:gridCol w:w="396"/>
        <w:gridCol w:w="516"/>
        <w:gridCol w:w="456"/>
        <w:gridCol w:w="516"/>
        <w:gridCol w:w="456"/>
        <w:gridCol w:w="517"/>
        <w:gridCol w:w="456"/>
        <w:gridCol w:w="516"/>
      </w:tblGrid>
      <w:tr w:rsidR="002E7A80" w:rsidRPr="002F67F8">
        <w:trPr>
          <w:cantSplit/>
          <w:trHeight w:val="542"/>
        </w:trPr>
        <w:tc>
          <w:tcPr>
            <w:tcW w:w="1212" w:type="pct"/>
            <w:vMerge w:val="restart"/>
            <w:vAlign w:val="center"/>
          </w:tcPr>
          <w:p w:rsidR="002E7A80" w:rsidRDefault="002E7A80" w:rsidP="007014BD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Вид контроля/</w:t>
            </w:r>
          </w:p>
          <w:p w:rsidR="002E7A80" w:rsidRPr="002F67F8" w:rsidRDefault="002E7A80" w:rsidP="007014BD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задания</w:t>
            </w:r>
          </w:p>
        </w:tc>
        <w:tc>
          <w:tcPr>
            <w:tcW w:w="3788" w:type="pct"/>
            <w:gridSpan w:val="15"/>
            <w:vAlign w:val="center"/>
          </w:tcPr>
          <w:p w:rsidR="002E7A80" w:rsidRPr="002F67F8" w:rsidRDefault="002E7A80" w:rsidP="007014BD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Академический период обучения, неделя</w:t>
            </w:r>
          </w:p>
        </w:tc>
      </w:tr>
      <w:tr w:rsidR="002E7A80" w:rsidRPr="002F67F8">
        <w:trPr>
          <w:cantSplit/>
          <w:trHeight w:val="351"/>
        </w:trPr>
        <w:tc>
          <w:tcPr>
            <w:tcW w:w="1212" w:type="pct"/>
            <w:vMerge/>
          </w:tcPr>
          <w:p w:rsidR="002E7A80" w:rsidRPr="002F67F8" w:rsidRDefault="002E7A80" w:rsidP="007014BD">
            <w:pPr>
              <w:jc w:val="both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</w:tcPr>
          <w:p w:rsidR="002E7A80" w:rsidRPr="002F67F8" w:rsidRDefault="002E7A80" w:rsidP="007014BD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263" w:type="pct"/>
          </w:tcPr>
          <w:p w:rsidR="002E7A80" w:rsidRPr="002F67F8" w:rsidRDefault="002E7A80" w:rsidP="007014BD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263" w:type="pct"/>
          </w:tcPr>
          <w:p w:rsidR="002E7A80" w:rsidRPr="002F67F8" w:rsidRDefault="002E7A80" w:rsidP="007014BD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263" w:type="pct"/>
          </w:tcPr>
          <w:p w:rsidR="002E7A80" w:rsidRPr="002F67F8" w:rsidRDefault="002E7A80" w:rsidP="007014BD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263" w:type="pct"/>
          </w:tcPr>
          <w:p w:rsidR="002E7A80" w:rsidRPr="002F67F8" w:rsidRDefault="002E7A80" w:rsidP="007014BD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263" w:type="pct"/>
          </w:tcPr>
          <w:p w:rsidR="002E7A80" w:rsidRPr="002F67F8" w:rsidRDefault="002E7A80" w:rsidP="007014BD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263" w:type="pct"/>
          </w:tcPr>
          <w:p w:rsidR="002E7A80" w:rsidRPr="002F67F8" w:rsidRDefault="002E7A80" w:rsidP="007014BD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7</w:t>
            </w:r>
          </w:p>
        </w:tc>
        <w:tc>
          <w:tcPr>
            <w:tcW w:w="202" w:type="pct"/>
          </w:tcPr>
          <w:p w:rsidR="002E7A80" w:rsidRPr="002F67F8" w:rsidRDefault="002E7A80" w:rsidP="007014BD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263" w:type="pct"/>
          </w:tcPr>
          <w:p w:rsidR="002E7A80" w:rsidRPr="002F67F8" w:rsidRDefault="002E7A80" w:rsidP="007014BD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9</w:t>
            </w:r>
          </w:p>
        </w:tc>
        <w:tc>
          <w:tcPr>
            <w:tcW w:w="232" w:type="pct"/>
          </w:tcPr>
          <w:p w:rsidR="002E7A80" w:rsidRPr="002F67F8" w:rsidRDefault="002E7A80" w:rsidP="007014BD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263" w:type="pct"/>
          </w:tcPr>
          <w:p w:rsidR="002E7A80" w:rsidRPr="002F67F8" w:rsidRDefault="002E7A80" w:rsidP="007014BD">
            <w:pPr>
              <w:jc w:val="both"/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11</w:t>
            </w:r>
          </w:p>
        </w:tc>
        <w:tc>
          <w:tcPr>
            <w:tcW w:w="232" w:type="pct"/>
          </w:tcPr>
          <w:p w:rsidR="002E7A80" w:rsidRPr="002F67F8" w:rsidRDefault="002E7A80" w:rsidP="007014BD">
            <w:pPr>
              <w:jc w:val="both"/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12</w:t>
            </w:r>
          </w:p>
        </w:tc>
        <w:tc>
          <w:tcPr>
            <w:tcW w:w="263" w:type="pct"/>
          </w:tcPr>
          <w:p w:rsidR="002E7A80" w:rsidRPr="002F67F8" w:rsidRDefault="002E7A80" w:rsidP="007014BD">
            <w:pPr>
              <w:jc w:val="both"/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13</w:t>
            </w:r>
          </w:p>
        </w:tc>
        <w:tc>
          <w:tcPr>
            <w:tcW w:w="232" w:type="pct"/>
          </w:tcPr>
          <w:p w:rsidR="002E7A80" w:rsidRPr="002F67F8" w:rsidRDefault="002E7A80" w:rsidP="007014BD">
            <w:pPr>
              <w:jc w:val="both"/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14</w:t>
            </w:r>
          </w:p>
        </w:tc>
        <w:tc>
          <w:tcPr>
            <w:tcW w:w="263" w:type="pct"/>
          </w:tcPr>
          <w:p w:rsidR="002E7A80" w:rsidRPr="002F67F8" w:rsidRDefault="002E7A80" w:rsidP="007014BD">
            <w:pPr>
              <w:jc w:val="both"/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15</w:t>
            </w:r>
          </w:p>
        </w:tc>
      </w:tr>
      <w:tr w:rsidR="002E7A80" w:rsidRPr="002F67F8">
        <w:trPr>
          <w:trHeight w:val="433"/>
        </w:trPr>
        <w:tc>
          <w:tcPr>
            <w:tcW w:w="1212" w:type="pct"/>
          </w:tcPr>
          <w:p w:rsidR="002E7A80" w:rsidRPr="002F67F8" w:rsidRDefault="002E7A80" w:rsidP="007014BD">
            <w:pPr>
              <w:jc w:val="both"/>
              <w:rPr>
                <w:color w:val="000000"/>
                <w:sz w:val="24"/>
                <w:szCs w:val="24"/>
              </w:rPr>
            </w:pPr>
            <w:r w:rsidRPr="002F67F8">
              <w:rPr>
                <w:sz w:val="24"/>
                <w:szCs w:val="24"/>
              </w:rPr>
              <w:t>посещаемость</w:t>
            </w:r>
          </w:p>
        </w:tc>
        <w:tc>
          <w:tcPr>
            <w:tcW w:w="263" w:type="pct"/>
            <w:vAlign w:val="center"/>
          </w:tcPr>
          <w:p w:rsidR="002E7A80" w:rsidRPr="002F67F8" w:rsidRDefault="002E7A80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3" w:type="pct"/>
            <w:vAlign w:val="center"/>
          </w:tcPr>
          <w:p w:rsidR="002E7A80" w:rsidRPr="002F67F8" w:rsidRDefault="002E7A80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3" w:type="pct"/>
            <w:vAlign w:val="center"/>
          </w:tcPr>
          <w:p w:rsidR="002E7A80" w:rsidRPr="002F67F8" w:rsidRDefault="002E7A80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3" w:type="pct"/>
            <w:vAlign w:val="center"/>
          </w:tcPr>
          <w:p w:rsidR="002E7A80" w:rsidRPr="002F67F8" w:rsidRDefault="002E7A80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3" w:type="pct"/>
            <w:vAlign w:val="center"/>
          </w:tcPr>
          <w:p w:rsidR="002E7A80" w:rsidRPr="002F67F8" w:rsidRDefault="002E7A80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3" w:type="pct"/>
            <w:vAlign w:val="center"/>
          </w:tcPr>
          <w:p w:rsidR="002E7A80" w:rsidRPr="002F67F8" w:rsidRDefault="002E7A80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3" w:type="pct"/>
            <w:vAlign w:val="center"/>
          </w:tcPr>
          <w:p w:rsidR="002E7A80" w:rsidRPr="002F67F8" w:rsidRDefault="002E7A80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02" w:type="pct"/>
            <w:vAlign w:val="center"/>
          </w:tcPr>
          <w:p w:rsidR="002E7A80" w:rsidRPr="002F67F8" w:rsidRDefault="002E7A80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3" w:type="pct"/>
            <w:vAlign w:val="center"/>
          </w:tcPr>
          <w:p w:rsidR="002E7A80" w:rsidRPr="002F67F8" w:rsidRDefault="002E7A80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32" w:type="pct"/>
            <w:vAlign w:val="center"/>
          </w:tcPr>
          <w:p w:rsidR="002E7A80" w:rsidRPr="002F67F8" w:rsidRDefault="002E7A80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3" w:type="pct"/>
            <w:vAlign w:val="center"/>
          </w:tcPr>
          <w:p w:rsidR="002E7A80" w:rsidRPr="002F67F8" w:rsidRDefault="002E7A80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32" w:type="pct"/>
            <w:vAlign w:val="center"/>
          </w:tcPr>
          <w:p w:rsidR="002E7A80" w:rsidRPr="002F67F8" w:rsidRDefault="002E7A80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3" w:type="pct"/>
            <w:vAlign w:val="center"/>
          </w:tcPr>
          <w:p w:rsidR="002E7A80" w:rsidRPr="002F67F8" w:rsidRDefault="002E7A80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32" w:type="pct"/>
            <w:vAlign w:val="center"/>
          </w:tcPr>
          <w:p w:rsidR="002E7A80" w:rsidRPr="002F67F8" w:rsidRDefault="002E7A80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3" w:type="pct"/>
            <w:vAlign w:val="center"/>
          </w:tcPr>
          <w:p w:rsidR="002E7A80" w:rsidRPr="002F67F8" w:rsidRDefault="002E7A80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</w:tr>
      <w:tr w:rsidR="002E7A80" w:rsidRPr="002F67F8">
        <w:trPr>
          <w:trHeight w:val="470"/>
        </w:trPr>
        <w:tc>
          <w:tcPr>
            <w:tcW w:w="1212" w:type="pct"/>
          </w:tcPr>
          <w:p w:rsidR="002E7A80" w:rsidRPr="002F67F8" w:rsidRDefault="002E7A80" w:rsidP="007014BD">
            <w:pPr>
              <w:jc w:val="both"/>
              <w:rPr>
                <w:color w:val="000000"/>
                <w:sz w:val="24"/>
                <w:szCs w:val="24"/>
              </w:rPr>
            </w:pPr>
            <w:r w:rsidRPr="002F67F8">
              <w:rPr>
                <w:sz w:val="24"/>
                <w:szCs w:val="24"/>
              </w:rPr>
              <w:t>конспекты лекций</w:t>
            </w:r>
          </w:p>
        </w:tc>
        <w:tc>
          <w:tcPr>
            <w:tcW w:w="263" w:type="pct"/>
            <w:vAlign w:val="center"/>
          </w:tcPr>
          <w:p w:rsidR="002E7A80" w:rsidRPr="002F67F8" w:rsidRDefault="002E7A80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:rsidR="002E7A80" w:rsidRPr="002F67F8" w:rsidRDefault="002E7A80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:rsidR="002E7A80" w:rsidRPr="002F67F8" w:rsidRDefault="002E7A80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:rsidR="002E7A80" w:rsidRPr="002F67F8" w:rsidRDefault="002E7A80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:rsidR="002E7A80" w:rsidRPr="002F67F8" w:rsidRDefault="002E7A80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:rsidR="002E7A80" w:rsidRPr="002F67F8" w:rsidRDefault="002E7A80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:rsidR="002E7A80" w:rsidRPr="002F67F8" w:rsidRDefault="002E7A80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02" w:type="pct"/>
            <w:vAlign w:val="center"/>
          </w:tcPr>
          <w:p w:rsidR="002E7A80" w:rsidRPr="00ED3AE4" w:rsidRDefault="002E7A80" w:rsidP="007014B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63" w:type="pct"/>
            <w:vAlign w:val="center"/>
          </w:tcPr>
          <w:p w:rsidR="002E7A80" w:rsidRPr="002F67F8" w:rsidRDefault="002E7A80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2" w:type="pct"/>
            <w:vAlign w:val="center"/>
          </w:tcPr>
          <w:p w:rsidR="002E7A80" w:rsidRPr="002F67F8" w:rsidRDefault="002E7A80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:rsidR="002E7A80" w:rsidRPr="002F67F8" w:rsidRDefault="002E7A80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2" w:type="pct"/>
            <w:vAlign w:val="center"/>
          </w:tcPr>
          <w:p w:rsidR="002E7A80" w:rsidRPr="002F67F8" w:rsidRDefault="002E7A80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:rsidR="002E7A80" w:rsidRPr="002F67F8" w:rsidRDefault="002E7A80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2" w:type="pct"/>
            <w:vAlign w:val="center"/>
          </w:tcPr>
          <w:p w:rsidR="002E7A80" w:rsidRPr="002F67F8" w:rsidRDefault="002E7A80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:rsidR="002E7A80" w:rsidRPr="002F67F8" w:rsidRDefault="002E7A80" w:rsidP="007014B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</w:tr>
      <w:tr w:rsidR="002E7A80" w:rsidRPr="002F67F8">
        <w:trPr>
          <w:trHeight w:val="366"/>
        </w:trPr>
        <w:tc>
          <w:tcPr>
            <w:tcW w:w="1212" w:type="pct"/>
          </w:tcPr>
          <w:p w:rsidR="002E7A80" w:rsidRPr="00186DC4" w:rsidRDefault="002E7A80" w:rsidP="007014BD">
            <w:pPr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Рубежный контроль 1</w:t>
            </w:r>
          </w:p>
        </w:tc>
        <w:tc>
          <w:tcPr>
            <w:tcW w:w="263" w:type="pct"/>
            <w:vAlign w:val="center"/>
          </w:tcPr>
          <w:p w:rsidR="002E7A80" w:rsidRPr="002F67F8" w:rsidRDefault="002E7A80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:rsidR="002E7A80" w:rsidRPr="002F67F8" w:rsidRDefault="002E7A80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:rsidR="002E7A80" w:rsidRPr="00FB179F" w:rsidRDefault="002E7A80" w:rsidP="007014B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263" w:type="pct"/>
            <w:vAlign w:val="center"/>
          </w:tcPr>
          <w:p w:rsidR="002E7A80" w:rsidRDefault="002E7A80" w:rsidP="007014B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263" w:type="pct"/>
            <w:vAlign w:val="center"/>
          </w:tcPr>
          <w:p w:rsidR="002E7A80" w:rsidRPr="002F67F8" w:rsidRDefault="002E7A80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:rsidR="002E7A80" w:rsidRPr="002F67F8" w:rsidRDefault="002E7A80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:rsidR="002E7A80" w:rsidRPr="00ED3AE4" w:rsidRDefault="002E7A80" w:rsidP="007014B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202" w:type="pct"/>
            <w:vAlign w:val="center"/>
          </w:tcPr>
          <w:p w:rsidR="002E7A80" w:rsidRPr="00FB179F" w:rsidRDefault="002E7A80" w:rsidP="007014B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63" w:type="pct"/>
            <w:vAlign w:val="center"/>
          </w:tcPr>
          <w:p w:rsidR="002E7A80" w:rsidRPr="002F67F8" w:rsidRDefault="002E7A80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2" w:type="pct"/>
            <w:vAlign w:val="center"/>
          </w:tcPr>
          <w:p w:rsidR="002E7A80" w:rsidRPr="002F67F8" w:rsidRDefault="002E7A80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:rsidR="002E7A80" w:rsidRPr="002F67F8" w:rsidRDefault="002E7A80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2" w:type="pct"/>
            <w:vAlign w:val="center"/>
          </w:tcPr>
          <w:p w:rsidR="002E7A80" w:rsidRPr="002F67F8" w:rsidRDefault="002E7A80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:rsidR="002E7A80" w:rsidRPr="00186DC4" w:rsidRDefault="002E7A80" w:rsidP="007014B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232" w:type="pct"/>
            <w:vAlign w:val="center"/>
          </w:tcPr>
          <w:p w:rsidR="002E7A80" w:rsidRPr="002F67F8" w:rsidRDefault="002E7A80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:rsidR="002E7A80" w:rsidRPr="002F67F8" w:rsidRDefault="002E7A80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2E7A80" w:rsidRPr="002F67F8">
        <w:trPr>
          <w:trHeight w:val="366"/>
        </w:trPr>
        <w:tc>
          <w:tcPr>
            <w:tcW w:w="1212" w:type="pct"/>
          </w:tcPr>
          <w:p w:rsidR="002E7A80" w:rsidRDefault="002E7A80" w:rsidP="007014BD">
            <w:pPr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Рубежный контроль 2</w:t>
            </w:r>
          </w:p>
        </w:tc>
        <w:tc>
          <w:tcPr>
            <w:tcW w:w="263" w:type="pct"/>
            <w:vAlign w:val="center"/>
          </w:tcPr>
          <w:p w:rsidR="002E7A80" w:rsidRPr="002F67F8" w:rsidRDefault="002E7A80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:rsidR="002E7A80" w:rsidRPr="002F67F8" w:rsidRDefault="002E7A80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:rsidR="002E7A80" w:rsidRDefault="002E7A80" w:rsidP="007014B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263" w:type="pct"/>
            <w:vAlign w:val="center"/>
          </w:tcPr>
          <w:p w:rsidR="002E7A80" w:rsidRDefault="002E7A80" w:rsidP="007014B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263" w:type="pct"/>
            <w:vAlign w:val="center"/>
          </w:tcPr>
          <w:p w:rsidR="002E7A80" w:rsidRDefault="002E7A80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:rsidR="002E7A80" w:rsidRPr="002F67F8" w:rsidRDefault="002E7A80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:rsidR="002E7A80" w:rsidRDefault="002E7A80" w:rsidP="007014B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202" w:type="pct"/>
            <w:vAlign w:val="center"/>
          </w:tcPr>
          <w:p w:rsidR="002E7A80" w:rsidRDefault="002E7A80" w:rsidP="007014B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263" w:type="pct"/>
            <w:vAlign w:val="center"/>
          </w:tcPr>
          <w:p w:rsidR="002E7A80" w:rsidRDefault="002E7A80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2" w:type="pct"/>
            <w:vAlign w:val="center"/>
          </w:tcPr>
          <w:p w:rsidR="002E7A80" w:rsidRPr="002F67F8" w:rsidRDefault="002E7A80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:rsidR="002E7A80" w:rsidRDefault="002E7A80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2" w:type="pct"/>
            <w:vAlign w:val="center"/>
          </w:tcPr>
          <w:p w:rsidR="002E7A80" w:rsidRPr="002F67F8" w:rsidRDefault="002E7A80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:rsidR="002E7A80" w:rsidRDefault="002E7A80" w:rsidP="007014B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232" w:type="pct"/>
            <w:vAlign w:val="center"/>
          </w:tcPr>
          <w:p w:rsidR="002E7A80" w:rsidRPr="002F67F8" w:rsidRDefault="002E7A80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:rsidR="002E7A80" w:rsidRDefault="002E7A80" w:rsidP="007014B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</w:tr>
      <w:tr w:rsidR="002E7A80" w:rsidRPr="002F67F8">
        <w:trPr>
          <w:trHeight w:val="366"/>
        </w:trPr>
        <w:tc>
          <w:tcPr>
            <w:tcW w:w="1212" w:type="pct"/>
          </w:tcPr>
          <w:p w:rsidR="002E7A80" w:rsidRDefault="002E7A80" w:rsidP="007014BD">
            <w:pPr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Защита практических работ</w:t>
            </w:r>
          </w:p>
        </w:tc>
        <w:tc>
          <w:tcPr>
            <w:tcW w:w="263" w:type="pct"/>
            <w:vAlign w:val="center"/>
          </w:tcPr>
          <w:p w:rsidR="002E7A80" w:rsidRPr="00A739B7" w:rsidRDefault="002E7A80" w:rsidP="007014BD">
            <w:pPr>
              <w:jc w:val="center"/>
              <w:rPr>
                <w:color w:val="000000"/>
                <w:sz w:val="20"/>
                <w:szCs w:val="20"/>
              </w:rPr>
            </w:pPr>
            <w:r w:rsidRPr="00A739B7">
              <w:rPr>
                <w:color w:val="000000"/>
                <w:sz w:val="20"/>
                <w:szCs w:val="20"/>
              </w:rPr>
              <w:t>100</w:t>
            </w:r>
          </w:p>
        </w:tc>
        <w:tc>
          <w:tcPr>
            <w:tcW w:w="263" w:type="pct"/>
            <w:vAlign w:val="center"/>
          </w:tcPr>
          <w:p w:rsidR="002E7A80" w:rsidRPr="00A739B7" w:rsidRDefault="002E7A80" w:rsidP="007014BD">
            <w:pPr>
              <w:jc w:val="center"/>
              <w:rPr>
                <w:color w:val="000000"/>
                <w:sz w:val="20"/>
                <w:szCs w:val="20"/>
              </w:rPr>
            </w:pPr>
            <w:r w:rsidRPr="00A739B7">
              <w:rPr>
                <w:color w:val="000000"/>
                <w:sz w:val="20"/>
                <w:szCs w:val="20"/>
              </w:rPr>
              <w:t>100</w:t>
            </w:r>
          </w:p>
        </w:tc>
        <w:tc>
          <w:tcPr>
            <w:tcW w:w="263" w:type="pct"/>
            <w:vAlign w:val="center"/>
          </w:tcPr>
          <w:p w:rsidR="002E7A80" w:rsidRPr="00A739B7" w:rsidRDefault="002E7A80" w:rsidP="007014BD">
            <w:pPr>
              <w:jc w:val="center"/>
              <w:rPr>
                <w:color w:val="000000"/>
                <w:sz w:val="20"/>
                <w:szCs w:val="20"/>
                <w:lang w:val="kk-KZ"/>
              </w:rPr>
            </w:pPr>
            <w:r w:rsidRPr="00A739B7">
              <w:rPr>
                <w:color w:val="000000"/>
                <w:sz w:val="20"/>
                <w:szCs w:val="20"/>
                <w:lang w:val="kk-KZ"/>
              </w:rPr>
              <w:t>100</w:t>
            </w:r>
          </w:p>
        </w:tc>
        <w:tc>
          <w:tcPr>
            <w:tcW w:w="263" w:type="pct"/>
            <w:vAlign w:val="center"/>
          </w:tcPr>
          <w:p w:rsidR="002E7A80" w:rsidRPr="00A739B7" w:rsidRDefault="002E7A80" w:rsidP="007014BD">
            <w:pPr>
              <w:jc w:val="center"/>
              <w:rPr>
                <w:color w:val="000000"/>
                <w:sz w:val="20"/>
                <w:szCs w:val="20"/>
                <w:lang w:val="kk-KZ"/>
              </w:rPr>
            </w:pPr>
            <w:r w:rsidRPr="00A739B7">
              <w:rPr>
                <w:color w:val="000000"/>
                <w:sz w:val="20"/>
                <w:szCs w:val="20"/>
                <w:lang w:val="kk-KZ"/>
              </w:rPr>
              <w:t>100</w:t>
            </w:r>
          </w:p>
        </w:tc>
        <w:tc>
          <w:tcPr>
            <w:tcW w:w="263" w:type="pct"/>
            <w:vAlign w:val="center"/>
          </w:tcPr>
          <w:p w:rsidR="002E7A80" w:rsidRPr="00A739B7" w:rsidRDefault="002E7A80" w:rsidP="007014BD">
            <w:pPr>
              <w:jc w:val="center"/>
              <w:rPr>
                <w:color w:val="000000"/>
                <w:sz w:val="20"/>
                <w:szCs w:val="20"/>
              </w:rPr>
            </w:pPr>
            <w:r w:rsidRPr="00A739B7">
              <w:rPr>
                <w:color w:val="000000"/>
                <w:sz w:val="20"/>
                <w:szCs w:val="20"/>
              </w:rPr>
              <w:t>100</w:t>
            </w:r>
          </w:p>
        </w:tc>
        <w:tc>
          <w:tcPr>
            <w:tcW w:w="263" w:type="pct"/>
            <w:vAlign w:val="center"/>
          </w:tcPr>
          <w:p w:rsidR="002E7A80" w:rsidRPr="00A739B7" w:rsidRDefault="002E7A80" w:rsidP="007014BD">
            <w:pPr>
              <w:jc w:val="center"/>
              <w:rPr>
                <w:color w:val="000000"/>
                <w:sz w:val="20"/>
                <w:szCs w:val="20"/>
              </w:rPr>
            </w:pPr>
            <w:r w:rsidRPr="00A739B7">
              <w:rPr>
                <w:color w:val="000000"/>
                <w:sz w:val="20"/>
                <w:szCs w:val="20"/>
              </w:rPr>
              <w:t>100</w:t>
            </w:r>
          </w:p>
        </w:tc>
        <w:tc>
          <w:tcPr>
            <w:tcW w:w="263" w:type="pct"/>
            <w:vAlign w:val="center"/>
          </w:tcPr>
          <w:p w:rsidR="002E7A80" w:rsidRPr="00A739B7" w:rsidRDefault="002E7A80" w:rsidP="007014BD">
            <w:pPr>
              <w:jc w:val="center"/>
              <w:rPr>
                <w:color w:val="000000"/>
                <w:sz w:val="20"/>
                <w:szCs w:val="20"/>
                <w:lang w:val="kk-KZ"/>
              </w:rPr>
            </w:pPr>
            <w:r w:rsidRPr="00A739B7">
              <w:rPr>
                <w:color w:val="000000"/>
                <w:sz w:val="20"/>
                <w:szCs w:val="20"/>
                <w:lang w:val="kk-KZ"/>
              </w:rPr>
              <w:t>100</w:t>
            </w:r>
          </w:p>
        </w:tc>
        <w:tc>
          <w:tcPr>
            <w:tcW w:w="202" w:type="pct"/>
            <w:vAlign w:val="center"/>
          </w:tcPr>
          <w:p w:rsidR="002E7A80" w:rsidRPr="00A739B7" w:rsidRDefault="002E7A80" w:rsidP="007014BD">
            <w:pPr>
              <w:jc w:val="center"/>
              <w:rPr>
                <w:color w:val="000000"/>
                <w:sz w:val="20"/>
                <w:szCs w:val="20"/>
                <w:lang w:val="kk-KZ"/>
              </w:rPr>
            </w:pPr>
          </w:p>
        </w:tc>
        <w:tc>
          <w:tcPr>
            <w:tcW w:w="263" w:type="pct"/>
            <w:vAlign w:val="center"/>
          </w:tcPr>
          <w:p w:rsidR="002E7A80" w:rsidRPr="00A739B7" w:rsidRDefault="002E7A80" w:rsidP="007014BD">
            <w:pPr>
              <w:jc w:val="center"/>
              <w:rPr>
                <w:color w:val="000000"/>
                <w:sz w:val="20"/>
                <w:szCs w:val="20"/>
              </w:rPr>
            </w:pPr>
            <w:r w:rsidRPr="00A739B7">
              <w:rPr>
                <w:color w:val="000000"/>
                <w:sz w:val="20"/>
                <w:szCs w:val="20"/>
              </w:rPr>
              <w:t>100</w:t>
            </w:r>
          </w:p>
        </w:tc>
        <w:tc>
          <w:tcPr>
            <w:tcW w:w="232" w:type="pct"/>
            <w:vAlign w:val="center"/>
          </w:tcPr>
          <w:p w:rsidR="002E7A80" w:rsidRPr="00A739B7" w:rsidRDefault="002E7A80" w:rsidP="007014BD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263" w:type="pct"/>
            <w:vAlign w:val="center"/>
          </w:tcPr>
          <w:p w:rsidR="002E7A80" w:rsidRPr="00A739B7" w:rsidRDefault="002E7A80" w:rsidP="007014BD">
            <w:pPr>
              <w:jc w:val="center"/>
              <w:rPr>
                <w:color w:val="000000"/>
                <w:sz w:val="20"/>
                <w:szCs w:val="20"/>
              </w:rPr>
            </w:pPr>
            <w:r w:rsidRPr="00A739B7">
              <w:rPr>
                <w:color w:val="000000"/>
                <w:sz w:val="20"/>
                <w:szCs w:val="20"/>
              </w:rPr>
              <w:t>100</w:t>
            </w:r>
          </w:p>
        </w:tc>
        <w:tc>
          <w:tcPr>
            <w:tcW w:w="232" w:type="pct"/>
            <w:vAlign w:val="center"/>
          </w:tcPr>
          <w:p w:rsidR="002E7A80" w:rsidRPr="00A739B7" w:rsidRDefault="002E7A80" w:rsidP="007014BD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263" w:type="pct"/>
            <w:vAlign w:val="center"/>
          </w:tcPr>
          <w:p w:rsidR="002E7A80" w:rsidRPr="00A739B7" w:rsidRDefault="002E7A80" w:rsidP="007014BD">
            <w:pPr>
              <w:jc w:val="center"/>
              <w:rPr>
                <w:color w:val="000000"/>
                <w:sz w:val="20"/>
                <w:szCs w:val="20"/>
                <w:lang w:val="kk-KZ"/>
              </w:rPr>
            </w:pPr>
            <w:r w:rsidRPr="00A739B7">
              <w:rPr>
                <w:color w:val="000000"/>
                <w:sz w:val="20"/>
                <w:szCs w:val="20"/>
                <w:lang w:val="kk-KZ"/>
              </w:rPr>
              <w:t>100</w:t>
            </w:r>
          </w:p>
        </w:tc>
        <w:tc>
          <w:tcPr>
            <w:tcW w:w="232" w:type="pct"/>
            <w:vAlign w:val="center"/>
          </w:tcPr>
          <w:p w:rsidR="002E7A80" w:rsidRPr="00A739B7" w:rsidRDefault="002E7A80" w:rsidP="007014BD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263" w:type="pct"/>
            <w:vAlign w:val="center"/>
          </w:tcPr>
          <w:p w:rsidR="002E7A80" w:rsidRPr="00A739B7" w:rsidRDefault="002E7A80" w:rsidP="007014BD">
            <w:pPr>
              <w:jc w:val="center"/>
              <w:rPr>
                <w:color w:val="000000"/>
                <w:sz w:val="20"/>
                <w:szCs w:val="20"/>
              </w:rPr>
            </w:pPr>
            <w:r w:rsidRPr="00A739B7">
              <w:rPr>
                <w:color w:val="000000"/>
                <w:sz w:val="20"/>
                <w:szCs w:val="20"/>
              </w:rPr>
              <w:t>100</w:t>
            </w:r>
          </w:p>
        </w:tc>
      </w:tr>
      <w:tr w:rsidR="002E7A80" w:rsidRPr="00CC2976">
        <w:trPr>
          <w:trHeight w:val="399"/>
        </w:trPr>
        <w:tc>
          <w:tcPr>
            <w:tcW w:w="1212" w:type="pct"/>
          </w:tcPr>
          <w:p w:rsidR="002E7A80" w:rsidRPr="002F67F8" w:rsidRDefault="002E7A80" w:rsidP="007014BD">
            <w:pPr>
              <w:jc w:val="both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263" w:type="pct"/>
          </w:tcPr>
          <w:p w:rsidR="002E7A80" w:rsidRPr="002F67F8" w:rsidRDefault="002E7A80" w:rsidP="007014B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263" w:type="pct"/>
          </w:tcPr>
          <w:p w:rsidR="002E7A80" w:rsidRPr="00ED3AE4" w:rsidRDefault="002E7A80" w:rsidP="007014BD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63" w:type="pct"/>
          </w:tcPr>
          <w:p w:rsidR="002E7A80" w:rsidRPr="002F67F8" w:rsidRDefault="002E7A80" w:rsidP="007014B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263" w:type="pct"/>
          </w:tcPr>
          <w:p w:rsidR="002E7A80" w:rsidRPr="00ED3AE4" w:rsidRDefault="002E7A80" w:rsidP="007014BD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63" w:type="pct"/>
          </w:tcPr>
          <w:p w:rsidR="002E7A80" w:rsidRPr="002F67F8" w:rsidRDefault="002E7A80" w:rsidP="007014B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263" w:type="pct"/>
          </w:tcPr>
          <w:p w:rsidR="002E7A80" w:rsidRPr="00ED3AE4" w:rsidRDefault="002E7A80" w:rsidP="007014BD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63" w:type="pct"/>
          </w:tcPr>
          <w:p w:rsidR="002E7A80" w:rsidRPr="00ED3AE4" w:rsidRDefault="002E7A80" w:rsidP="007014B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02" w:type="pct"/>
          </w:tcPr>
          <w:p w:rsidR="002E7A80" w:rsidRPr="00ED3AE4" w:rsidRDefault="002E7A80" w:rsidP="007014BD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263" w:type="pct"/>
          </w:tcPr>
          <w:p w:rsidR="002E7A80" w:rsidRPr="002F67F8" w:rsidRDefault="002E7A80" w:rsidP="007014B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232" w:type="pct"/>
          </w:tcPr>
          <w:p w:rsidR="002E7A80" w:rsidRPr="00B50D73" w:rsidRDefault="002E7A80" w:rsidP="007014BD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63" w:type="pct"/>
          </w:tcPr>
          <w:p w:rsidR="002E7A80" w:rsidRPr="00B50D73" w:rsidRDefault="002E7A80" w:rsidP="007014BD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32" w:type="pct"/>
          </w:tcPr>
          <w:p w:rsidR="002E7A80" w:rsidRPr="00B50D73" w:rsidRDefault="002E7A80" w:rsidP="007014BD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63" w:type="pct"/>
          </w:tcPr>
          <w:p w:rsidR="002E7A80" w:rsidRPr="002F67F8" w:rsidRDefault="002E7A80" w:rsidP="007014B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232" w:type="pct"/>
          </w:tcPr>
          <w:p w:rsidR="002E7A80" w:rsidRPr="00B50D73" w:rsidRDefault="002E7A80" w:rsidP="007014BD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63" w:type="pct"/>
          </w:tcPr>
          <w:p w:rsidR="002E7A80" w:rsidRPr="00B50D73" w:rsidRDefault="002E7A80" w:rsidP="007014BD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4</w:t>
            </w:r>
          </w:p>
        </w:tc>
      </w:tr>
    </w:tbl>
    <w:p w:rsidR="002E7A80" w:rsidRDefault="002E7A80" w:rsidP="005F329C">
      <w:pPr>
        <w:pStyle w:val="BodyText"/>
        <w:spacing w:after="0"/>
        <w:ind w:firstLine="540"/>
        <w:jc w:val="both"/>
        <w:rPr>
          <w:sz w:val="24"/>
          <w:szCs w:val="24"/>
        </w:rPr>
      </w:pPr>
    </w:p>
    <w:p w:rsidR="002E7A80" w:rsidRPr="00CC2976" w:rsidRDefault="002E7A80" w:rsidP="005F329C">
      <w:pPr>
        <w:pStyle w:val="BodyText"/>
        <w:spacing w:after="0"/>
        <w:ind w:firstLine="709"/>
        <w:jc w:val="both"/>
        <w:rPr>
          <w:sz w:val="24"/>
          <w:szCs w:val="24"/>
        </w:rPr>
      </w:pPr>
      <w:r w:rsidRPr="00CC2976">
        <w:rPr>
          <w:sz w:val="24"/>
          <w:szCs w:val="24"/>
        </w:rPr>
        <w:t xml:space="preserve">Виды заданий и периодичность текущего контроля разрабатываются преподавателем в зависимости от специфики преподаваемой дисциплины и могут учитывать: посещаемость, конспекты лекций, устный опрос, коллоквиум, тестовый опрос, реферат, эссе, рубежное тестирование и т.д. </w:t>
      </w:r>
    </w:p>
    <w:p w:rsidR="002E7A80" w:rsidRPr="00CC2976" w:rsidRDefault="002E7A80" w:rsidP="005F329C">
      <w:pPr>
        <w:pStyle w:val="BodyText"/>
        <w:spacing w:after="0"/>
        <w:ind w:firstLine="709"/>
        <w:jc w:val="both"/>
        <w:rPr>
          <w:sz w:val="24"/>
          <w:szCs w:val="24"/>
        </w:rPr>
      </w:pPr>
      <w:r w:rsidRPr="00CC2976">
        <w:rPr>
          <w:sz w:val="24"/>
          <w:szCs w:val="24"/>
        </w:rPr>
        <w:t>По результатам текущего контроля формируется результат рубежного контроля (рейтинг).</w:t>
      </w:r>
    </w:p>
    <w:p w:rsidR="002E7A80" w:rsidRDefault="002E7A80" w:rsidP="005F329C">
      <w:pPr>
        <w:pStyle w:val="BodyText"/>
        <w:spacing w:after="0"/>
        <w:ind w:firstLine="709"/>
        <w:jc w:val="both"/>
        <w:rPr>
          <w:sz w:val="24"/>
          <w:szCs w:val="24"/>
        </w:rPr>
      </w:pPr>
      <w:r w:rsidRPr="00CC2976">
        <w:rPr>
          <w:sz w:val="24"/>
          <w:szCs w:val="24"/>
        </w:rPr>
        <w:t>Преподаватель проводит все виды текущего и рубежного контроля и выводит соответствующую оценку текущей успеваемости обучающихся (среднее арифметическое оценок те</w:t>
      </w:r>
      <w:r>
        <w:rPr>
          <w:sz w:val="24"/>
          <w:szCs w:val="24"/>
        </w:rPr>
        <w:t>кущего и рубежных контролей).</w:t>
      </w:r>
      <w:r w:rsidRPr="00CC2976">
        <w:rPr>
          <w:sz w:val="24"/>
          <w:szCs w:val="24"/>
        </w:rPr>
        <w:t xml:space="preserve"> При этом учебные достижения обучающихся оцениваются </w:t>
      </w:r>
      <w:r w:rsidRPr="00CC2976">
        <w:rPr>
          <w:b/>
          <w:bCs/>
          <w:sz w:val="24"/>
          <w:szCs w:val="24"/>
        </w:rPr>
        <w:t>по 100-балльной шкале</w:t>
      </w:r>
      <w:r w:rsidRPr="00CC2976">
        <w:rPr>
          <w:sz w:val="24"/>
          <w:szCs w:val="24"/>
        </w:rPr>
        <w:t xml:space="preserve"> за каждое выполненное задание.</w:t>
      </w:r>
    </w:p>
    <w:p w:rsidR="002E7A80" w:rsidRDefault="002E7A80" w:rsidP="005F329C">
      <w:pPr>
        <w:pStyle w:val="BodyText"/>
        <w:spacing w:after="0"/>
        <w:ind w:firstLine="709"/>
        <w:jc w:val="both"/>
        <w:rPr>
          <w:sz w:val="24"/>
          <w:szCs w:val="24"/>
          <w:lang w:val="kk-KZ"/>
        </w:rPr>
      </w:pPr>
    </w:p>
    <w:p w:rsidR="002E7A80" w:rsidRPr="00170614" w:rsidRDefault="002E7A80" w:rsidP="005F329C">
      <w:pPr>
        <w:pStyle w:val="BodyText"/>
        <w:spacing w:after="0"/>
        <w:ind w:firstLine="709"/>
        <w:jc w:val="both"/>
        <w:rPr>
          <w:sz w:val="24"/>
          <w:szCs w:val="24"/>
          <w:lang w:val="kk-KZ"/>
        </w:rPr>
      </w:pPr>
    </w:p>
    <w:p w:rsidR="002E7A80" w:rsidRDefault="002E7A80" w:rsidP="001E236B">
      <w:pPr>
        <w:pStyle w:val="Style2"/>
        <w:widowControl/>
        <w:spacing w:line="240" w:lineRule="auto"/>
        <w:ind w:firstLine="0"/>
        <w:jc w:val="center"/>
        <w:rPr>
          <w:highlight w:val="green"/>
        </w:rPr>
      </w:pPr>
    </w:p>
    <w:p w:rsidR="002E7A80" w:rsidRDefault="002E7A80" w:rsidP="001E236B">
      <w:pPr>
        <w:pStyle w:val="Style2"/>
        <w:widowControl/>
        <w:spacing w:line="240" w:lineRule="auto"/>
        <w:ind w:firstLine="0"/>
        <w:jc w:val="center"/>
        <w:rPr>
          <w:highlight w:val="green"/>
        </w:rPr>
      </w:pPr>
    </w:p>
    <w:p w:rsidR="002E7A80" w:rsidRPr="00AD1771" w:rsidRDefault="002E7A80" w:rsidP="00A13785">
      <w:pPr>
        <w:pStyle w:val="Style2"/>
        <w:widowControl/>
        <w:spacing w:line="240" w:lineRule="auto"/>
        <w:ind w:firstLine="0"/>
        <w:jc w:val="center"/>
      </w:pPr>
      <w:r w:rsidRPr="00AD1771">
        <w:rPr>
          <w:lang w:val="kk-KZ"/>
        </w:rPr>
        <w:t xml:space="preserve">3 </w:t>
      </w:r>
      <w:r w:rsidRPr="00AD1771">
        <w:t>СПИСОК РЕКОМЕНДУЕМОЙ ЛИТЕРАТУРЫ</w:t>
      </w:r>
    </w:p>
    <w:p w:rsidR="002E7A80" w:rsidRPr="00AD1771" w:rsidRDefault="002E7A80" w:rsidP="00A13785">
      <w:pPr>
        <w:pStyle w:val="Style2"/>
        <w:widowControl/>
        <w:spacing w:line="240" w:lineRule="auto"/>
        <w:ind w:firstLine="0"/>
        <w:rPr>
          <w:lang w:val="kk-KZ"/>
        </w:rPr>
      </w:pPr>
    </w:p>
    <w:p w:rsidR="002E7A80" w:rsidRPr="00AD1771" w:rsidRDefault="002E7A80" w:rsidP="00A13785">
      <w:pPr>
        <w:pStyle w:val="Style2"/>
        <w:widowControl/>
        <w:spacing w:line="240" w:lineRule="auto"/>
        <w:ind w:firstLine="0"/>
        <w:jc w:val="center"/>
      </w:pPr>
      <w:r w:rsidRPr="00AD1771">
        <w:rPr>
          <w:lang w:val="kk-KZ"/>
        </w:rPr>
        <w:t xml:space="preserve">3.1 </w:t>
      </w:r>
      <w:r w:rsidRPr="00AD1771">
        <w:t>Основная литература</w:t>
      </w:r>
    </w:p>
    <w:p w:rsidR="002E7A80" w:rsidRPr="00AD1771" w:rsidRDefault="002E7A80" w:rsidP="00A13785">
      <w:pPr>
        <w:pStyle w:val="Style2"/>
        <w:widowControl/>
        <w:spacing w:line="240" w:lineRule="auto"/>
        <w:ind w:firstLine="0"/>
        <w:jc w:val="center"/>
      </w:pPr>
    </w:p>
    <w:p w:rsidR="002E7A80" w:rsidRDefault="002E7A80" w:rsidP="00AD1771">
      <w:pPr>
        <w:pStyle w:val="Style2"/>
        <w:widowControl/>
        <w:numPr>
          <w:ilvl w:val="0"/>
          <w:numId w:val="37"/>
        </w:numPr>
        <w:spacing w:line="240" w:lineRule="auto"/>
      </w:pPr>
      <w:r>
        <w:t>Руководство по проектированию водоотвода и дренажа на летных полях аэродромов. М.;  2018 г. – 356 с.</w:t>
      </w:r>
    </w:p>
    <w:p w:rsidR="002E7A80" w:rsidRDefault="002E7A80" w:rsidP="00AD1771">
      <w:pPr>
        <w:pStyle w:val="Style2"/>
        <w:widowControl/>
        <w:numPr>
          <w:ilvl w:val="0"/>
          <w:numId w:val="37"/>
        </w:numPr>
        <w:spacing w:line="240" w:lineRule="auto"/>
      </w:pPr>
      <w:r>
        <w:t xml:space="preserve">Аэродромные одежды. Часть </w:t>
      </w:r>
      <w:r>
        <w:rPr>
          <w:lang w:val="kk-KZ"/>
        </w:rPr>
        <w:t>ІҮ</w:t>
      </w:r>
      <w:r>
        <w:t>. 2016г. – 280 с.</w:t>
      </w:r>
    </w:p>
    <w:p w:rsidR="002E7A80" w:rsidRPr="00AD1771" w:rsidRDefault="002E7A80" w:rsidP="00AD1771">
      <w:pPr>
        <w:pStyle w:val="Style2"/>
        <w:widowControl/>
        <w:numPr>
          <w:ilvl w:val="0"/>
          <w:numId w:val="37"/>
        </w:numPr>
        <w:spacing w:line="240" w:lineRule="auto"/>
      </w:pPr>
      <w:r w:rsidRPr="00AD1771">
        <w:t>Аэродромы. Международные стандарты  и рекомендуемая практика. Том 1. Проектирование и эксплуатация аэродромов.М.; 2013г. – 420 с.</w:t>
      </w:r>
    </w:p>
    <w:p w:rsidR="002E7A80" w:rsidRPr="00AD1771" w:rsidRDefault="002E7A80" w:rsidP="00AD1771">
      <w:pPr>
        <w:pStyle w:val="Style2"/>
        <w:widowControl/>
        <w:numPr>
          <w:ilvl w:val="0"/>
          <w:numId w:val="37"/>
        </w:numPr>
        <w:spacing w:line="240" w:lineRule="auto"/>
      </w:pPr>
      <w:r w:rsidRPr="00AD1771">
        <w:t>Руководство по проектированию аэродромов. Часть 2. Рулежная дорожка, перроны и площадки ожидания. М.; - 2013г. – 236с.</w:t>
      </w:r>
    </w:p>
    <w:p w:rsidR="002E7A80" w:rsidRPr="00AD1771" w:rsidRDefault="002E7A80" w:rsidP="00A13785">
      <w:pPr>
        <w:pStyle w:val="Style2"/>
        <w:widowControl/>
        <w:numPr>
          <w:ilvl w:val="0"/>
          <w:numId w:val="37"/>
        </w:numPr>
        <w:spacing w:line="240" w:lineRule="auto"/>
      </w:pPr>
      <w:r w:rsidRPr="00AD1771">
        <w:t>СН РК 3.03-19-2013 Аэродромы.</w:t>
      </w:r>
    </w:p>
    <w:p w:rsidR="002E7A80" w:rsidRPr="00AD1771" w:rsidRDefault="002E7A80" w:rsidP="00A13785">
      <w:pPr>
        <w:pStyle w:val="Style2"/>
        <w:widowControl/>
        <w:numPr>
          <w:ilvl w:val="0"/>
          <w:numId w:val="37"/>
        </w:numPr>
        <w:spacing w:line="240" w:lineRule="auto"/>
      </w:pPr>
      <w:r w:rsidRPr="00AD1771">
        <w:t xml:space="preserve">СНиП РК 3.03-03.2001 Аэродромы. </w:t>
      </w:r>
    </w:p>
    <w:p w:rsidR="002E7A80" w:rsidRPr="00AD1771" w:rsidRDefault="002E7A80" w:rsidP="00A13785">
      <w:pPr>
        <w:numPr>
          <w:ilvl w:val="0"/>
          <w:numId w:val="37"/>
        </w:numPr>
        <w:rPr>
          <w:sz w:val="24"/>
          <w:szCs w:val="24"/>
        </w:rPr>
      </w:pPr>
      <w:r w:rsidRPr="00AD1771">
        <w:rPr>
          <w:sz w:val="24"/>
          <w:szCs w:val="24"/>
        </w:rPr>
        <w:t>СНиП РК 3.03-09-2006 Строительные нормы и правила. Автомобильные дороги, Астана 2007.</w:t>
      </w:r>
    </w:p>
    <w:p w:rsidR="002E7A80" w:rsidRPr="00AD1771" w:rsidRDefault="002E7A80" w:rsidP="00A13785">
      <w:pPr>
        <w:numPr>
          <w:ilvl w:val="0"/>
          <w:numId w:val="37"/>
        </w:numPr>
        <w:rPr>
          <w:sz w:val="24"/>
          <w:szCs w:val="24"/>
        </w:rPr>
      </w:pPr>
      <w:r w:rsidRPr="00AD1771">
        <w:rPr>
          <w:sz w:val="24"/>
          <w:szCs w:val="24"/>
        </w:rPr>
        <w:t>СН РК 3.03-19-2003. Строительные нормы РК. Проектирование дорожных одежд        нежесткого типа, Астана 2004.</w:t>
      </w:r>
    </w:p>
    <w:p w:rsidR="002E7A80" w:rsidRPr="00AD1771" w:rsidRDefault="002E7A80" w:rsidP="00A13785">
      <w:pPr>
        <w:numPr>
          <w:ilvl w:val="0"/>
          <w:numId w:val="37"/>
        </w:numPr>
        <w:rPr>
          <w:sz w:val="24"/>
          <w:szCs w:val="24"/>
        </w:rPr>
      </w:pPr>
      <w:r w:rsidRPr="00AD1771">
        <w:rPr>
          <w:sz w:val="24"/>
          <w:szCs w:val="24"/>
        </w:rPr>
        <w:t>СН РК 3.03 – 34- 2006 Инструкция по проектированию дорожных одежд жесткого типа.</w:t>
      </w:r>
    </w:p>
    <w:p w:rsidR="002E7A80" w:rsidRPr="00AD1771" w:rsidRDefault="002E7A80" w:rsidP="00A13785">
      <w:pPr>
        <w:numPr>
          <w:ilvl w:val="0"/>
          <w:numId w:val="37"/>
        </w:numPr>
        <w:rPr>
          <w:sz w:val="24"/>
          <w:szCs w:val="24"/>
        </w:rPr>
      </w:pPr>
      <w:r w:rsidRPr="00AD1771">
        <w:rPr>
          <w:sz w:val="24"/>
          <w:szCs w:val="24"/>
        </w:rPr>
        <w:t xml:space="preserve">СНиП РК 2.04-01-2001 «Строительная климатология». </w:t>
      </w:r>
    </w:p>
    <w:p w:rsidR="002E7A80" w:rsidRPr="00AD1771" w:rsidRDefault="002E7A80" w:rsidP="00A13785">
      <w:pPr>
        <w:numPr>
          <w:ilvl w:val="0"/>
          <w:numId w:val="37"/>
        </w:numPr>
        <w:rPr>
          <w:sz w:val="24"/>
          <w:szCs w:val="24"/>
        </w:rPr>
      </w:pPr>
      <w:r w:rsidRPr="00AD1771">
        <w:rPr>
          <w:sz w:val="24"/>
          <w:szCs w:val="24"/>
        </w:rPr>
        <w:t>СТ РК 1397 Требования к составу и оформлению проектной и рабочей документации.</w:t>
      </w:r>
    </w:p>
    <w:p w:rsidR="002E7A80" w:rsidRPr="00AD1771" w:rsidRDefault="002E7A80" w:rsidP="00A13785">
      <w:pPr>
        <w:numPr>
          <w:ilvl w:val="0"/>
          <w:numId w:val="37"/>
        </w:numPr>
        <w:rPr>
          <w:sz w:val="24"/>
          <w:szCs w:val="24"/>
        </w:rPr>
      </w:pPr>
      <w:r w:rsidRPr="00AD1771">
        <w:rPr>
          <w:sz w:val="24"/>
          <w:szCs w:val="24"/>
        </w:rPr>
        <w:t>Смирнова Т.Н. Общие требования к содержанию и оформлению учебно-методической литературы и других   текстовых    документов.  У-Ка, ВКГТУ, 2002.</w:t>
      </w:r>
    </w:p>
    <w:p w:rsidR="002E7A80" w:rsidRPr="00AD1771" w:rsidRDefault="002E7A80" w:rsidP="00A13785">
      <w:pPr>
        <w:pStyle w:val="Style2"/>
        <w:widowControl/>
        <w:numPr>
          <w:ilvl w:val="0"/>
          <w:numId w:val="37"/>
        </w:numPr>
        <w:spacing w:line="240" w:lineRule="auto"/>
      </w:pPr>
      <w:r w:rsidRPr="00AD1771">
        <w:t>Градостроительство. Планировка и застройка городских и сельских поселений СНиП РК 3.01-01-2008, Астана, 2008.</w:t>
      </w:r>
    </w:p>
    <w:p w:rsidR="002E7A80" w:rsidRPr="00AD1771" w:rsidRDefault="002E7A80" w:rsidP="00A13785">
      <w:pPr>
        <w:pStyle w:val="Style2"/>
        <w:widowControl/>
        <w:numPr>
          <w:ilvl w:val="0"/>
          <w:numId w:val="37"/>
        </w:numPr>
        <w:spacing w:line="240" w:lineRule="auto"/>
      </w:pPr>
      <w:r w:rsidRPr="00AD1771">
        <w:t xml:space="preserve"> Сильянов В.В., Домке Э.Р. Транспортно-эксплуатационные качества автомобильных дорог и городских улиц. Учебник для студентов вузов. 2-е изд. –М.Академия, 2008. – 352 с.</w:t>
      </w:r>
    </w:p>
    <w:p w:rsidR="002E7A80" w:rsidRPr="00AD1771" w:rsidRDefault="002E7A80" w:rsidP="00A13785">
      <w:pPr>
        <w:pStyle w:val="Style2"/>
        <w:widowControl/>
        <w:numPr>
          <w:ilvl w:val="0"/>
          <w:numId w:val="37"/>
        </w:numPr>
        <w:spacing w:line="240" w:lineRule="auto"/>
      </w:pPr>
      <w:r w:rsidRPr="00AD1771">
        <w:rPr>
          <w:lang w:val="kk-KZ"/>
        </w:rPr>
        <w:t xml:space="preserve"> </w:t>
      </w:r>
      <w:r w:rsidRPr="00AD1771">
        <w:t>«Автомобильные дороги» периодический журнал - г. Москва – 2006 –  2014 г.г.</w:t>
      </w:r>
    </w:p>
    <w:p w:rsidR="002E7A80" w:rsidRPr="00AD1771" w:rsidRDefault="002E7A80" w:rsidP="00A13785">
      <w:pPr>
        <w:pStyle w:val="Style2"/>
        <w:widowControl/>
        <w:spacing w:line="240" w:lineRule="auto"/>
        <w:jc w:val="center"/>
      </w:pPr>
      <w:r w:rsidRPr="00AD1771">
        <w:rPr>
          <w:lang w:val="kk-KZ"/>
        </w:rPr>
        <w:t xml:space="preserve">3.2 </w:t>
      </w:r>
      <w:r w:rsidRPr="00AD1771">
        <w:t>Дополнительная литература</w:t>
      </w:r>
    </w:p>
    <w:p w:rsidR="002E7A80" w:rsidRPr="00AD1771" w:rsidRDefault="002E7A80" w:rsidP="00A13785">
      <w:pPr>
        <w:pStyle w:val="Style2"/>
        <w:widowControl/>
        <w:spacing w:line="240" w:lineRule="auto"/>
        <w:ind w:left="360" w:firstLine="0"/>
      </w:pPr>
    </w:p>
    <w:p w:rsidR="002E7A80" w:rsidRPr="00AD1771" w:rsidRDefault="002E7A80" w:rsidP="00A13785">
      <w:pPr>
        <w:pStyle w:val="Style2"/>
        <w:widowControl/>
        <w:numPr>
          <w:ilvl w:val="0"/>
          <w:numId w:val="37"/>
        </w:numPr>
        <w:spacing w:line="240" w:lineRule="auto"/>
      </w:pPr>
      <w:r w:rsidRPr="00AD1771">
        <w:t>Блохин В.И., Белинский И.А. и др. Аэродромы гражданской авиации. – М:, Воздушный транспорт, 1996. – 400с.</w:t>
      </w:r>
    </w:p>
    <w:p w:rsidR="002E7A80" w:rsidRPr="00AD1771" w:rsidRDefault="002E7A80" w:rsidP="00A13785">
      <w:pPr>
        <w:pStyle w:val="Style2"/>
        <w:widowControl/>
        <w:numPr>
          <w:ilvl w:val="0"/>
          <w:numId w:val="37"/>
        </w:numPr>
        <w:spacing w:line="240" w:lineRule="auto"/>
      </w:pPr>
      <w:r w:rsidRPr="00AD1771">
        <w:t xml:space="preserve"> Бондаренко В.С. О качестве строительства аэродромных покрытий.// Аэропорты- 1998. – 22с.</w:t>
      </w:r>
    </w:p>
    <w:p w:rsidR="002E7A80" w:rsidRPr="00AD1771" w:rsidRDefault="002E7A80" w:rsidP="00A13785">
      <w:pPr>
        <w:pStyle w:val="Style2"/>
        <w:widowControl/>
        <w:numPr>
          <w:ilvl w:val="0"/>
          <w:numId w:val="37"/>
        </w:numPr>
        <w:spacing w:line="240" w:lineRule="auto"/>
      </w:pPr>
      <w:r w:rsidRPr="00AD1771">
        <w:t xml:space="preserve"> Глушков Г.И., Тригони В.Е., и др. Изыскания и проектирование аэродромов. - М.; Транспорт, 1992. – 296 с.</w:t>
      </w:r>
    </w:p>
    <w:p w:rsidR="002E7A80" w:rsidRPr="00AD1771" w:rsidRDefault="002E7A80" w:rsidP="00A13785">
      <w:pPr>
        <w:pStyle w:val="Style2"/>
        <w:widowControl/>
        <w:numPr>
          <w:ilvl w:val="0"/>
          <w:numId w:val="37"/>
        </w:numPr>
        <w:spacing w:line="240" w:lineRule="auto"/>
      </w:pPr>
      <w:r w:rsidRPr="00AD1771">
        <w:t xml:space="preserve"> Ашфорд Н.Т., Раит П.Х., Проектирование аэродромов. – М.; Транспорт, 1988. – 328 с.</w:t>
      </w:r>
    </w:p>
    <w:p w:rsidR="002E7A80" w:rsidRPr="00AD1771" w:rsidRDefault="002E7A80" w:rsidP="00A13785">
      <w:pPr>
        <w:pStyle w:val="Style2"/>
        <w:widowControl/>
        <w:numPr>
          <w:ilvl w:val="0"/>
          <w:numId w:val="37"/>
        </w:numPr>
        <w:spacing w:line="240" w:lineRule="auto"/>
      </w:pPr>
      <w:r w:rsidRPr="00AD1771">
        <w:t xml:space="preserve"> Горецкий Л.И.–Эксплуатация аэродромов.–М.; Транспорт,1986.–280 с.</w:t>
      </w:r>
    </w:p>
    <w:p w:rsidR="002E7A80" w:rsidRPr="00AD1771" w:rsidRDefault="002E7A80" w:rsidP="00A13785">
      <w:pPr>
        <w:pStyle w:val="Style2"/>
        <w:widowControl/>
        <w:numPr>
          <w:ilvl w:val="0"/>
          <w:numId w:val="37"/>
        </w:numPr>
        <w:spacing w:line="240" w:lineRule="auto"/>
      </w:pPr>
      <w:r w:rsidRPr="00AD1771">
        <w:t xml:space="preserve"> Глушков Г.И., Бабков В.Ф., В.Е. Тригони. Под ред. Г.И.Глушкова, Изыскания и проектирование аэродромов. 2- ое издание переработанное и дополненное.– М.; Транспорт, 1992–463 с.</w:t>
      </w:r>
    </w:p>
    <w:p w:rsidR="002E7A80" w:rsidRPr="00AD1771" w:rsidRDefault="002E7A80" w:rsidP="00A13785">
      <w:pPr>
        <w:rPr>
          <w:sz w:val="24"/>
          <w:szCs w:val="24"/>
        </w:rPr>
      </w:pPr>
    </w:p>
    <w:p w:rsidR="002E7A80" w:rsidRPr="00AD1771" w:rsidRDefault="002E7A80" w:rsidP="00A13785">
      <w:pPr>
        <w:rPr>
          <w:sz w:val="24"/>
          <w:szCs w:val="24"/>
        </w:rPr>
      </w:pPr>
    </w:p>
    <w:p w:rsidR="002E7A80" w:rsidRPr="00AD1771" w:rsidRDefault="002E7A80" w:rsidP="00A13785">
      <w:pPr>
        <w:pStyle w:val="Style2"/>
        <w:widowControl/>
        <w:spacing w:line="240" w:lineRule="auto"/>
        <w:ind w:firstLine="0"/>
      </w:pPr>
    </w:p>
    <w:p w:rsidR="002E7A80" w:rsidRDefault="002E7A80" w:rsidP="001E236B">
      <w:pPr>
        <w:pStyle w:val="Style2"/>
        <w:widowControl/>
        <w:spacing w:line="240" w:lineRule="auto"/>
        <w:ind w:firstLine="0"/>
        <w:jc w:val="center"/>
        <w:rPr>
          <w:highlight w:val="green"/>
        </w:rPr>
      </w:pPr>
    </w:p>
    <w:p w:rsidR="002E7A80" w:rsidRDefault="002E7A80" w:rsidP="001E236B">
      <w:pPr>
        <w:pStyle w:val="Style2"/>
        <w:widowControl/>
        <w:spacing w:line="240" w:lineRule="auto"/>
        <w:ind w:firstLine="0"/>
        <w:jc w:val="center"/>
        <w:rPr>
          <w:highlight w:val="green"/>
        </w:rPr>
      </w:pPr>
    </w:p>
    <w:p w:rsidR="002E7A80" w:rsidRDefault="002E7A80" w:rsidP="001E236B">
      <w:pPr>
        <w:pStyle w:val="Style2"/>
        <w:widowControl/>
        <w:spacing w:line="240" w:lineRule="auto"/>
        <w:ind w:firstLine="0"/>
        <w:jc w:val="center"/>
        <w:rPr>
          <w:highlight w:val="green"/>
        </w:rPr>
      </w:pPr>
    </w:p>
    <w:p w:rsidR="002E7A80" w:rsidRDefault="002E7A80" w:rsidP="001E236B">
      <w:pPr>
        <w:pStyle w:val="Style2"/>
        <w:widowControl/>
        <w:spacing w:line="240" w:lineRule="auto"/>
        <w:ind w:firstLine="0"/>
        <w:jc w:val="center"/>
        <w:rPr>
          <w:highlight w:val="green"/>
        </w:rPr>
      </w:pPr>
    </w:p>
    <w:p w:rsidR="002E7A80" w:rsidRPr="00CC2976" w:rsidRDefault="002E7A80" w:rsidP="005F329C">
      <w:pPr>
        <w:pStyle w:val="BodyText"/>
        <w:spacing w:after="0"/>
        <w:jc w:val="center"/>
        <w:rPr>
          <w:sz w:val="24"/>
          <w:szCs w:val="24"/>
        </w:rPr>
      </w:pPr>
      <w:r w:rsidRPr="00CC2976">
        <w:rPr>
          <w:sz w:val="24"/>
          <w:szCs w:val="24"/>
        </w:rPr>
        <w:t>4 ОЦЕНКА ЗНАНИЙ</w:t>
      </w:r>
    </w:p>
    <w:p w:rsidR="002E7A80" w:rsidRPr="00CC2976" w:rsidRDefault="002E7A80" w:rsidP="005F329C">
      <w:pPr>
        <w:pStyle w:val="BodyText"/>
        <w:spacing w:after="0"/>
        <w:jc w:val="center"/>
        <w:rPr>
          <w:sz w:val="24"/>
          <w:szCs w:val="24"/>
        </w:rPr>
      </w:pPr>
    </w:p>
    <w:p w:rsidR="002E7A80" w:rsidRDefault="002E7A80" w:rsidP="005F329C">
      <w:pPr>
        <w:pStyle w:val="Style2"/>
        <w:widowControl/>
        <w:spacing w:line="240" w:lineRule="auto"/>
        <w:ind w:firstLine="0"/>
        <w:jc w:val="center"/>
        <w:rPr>
          <w:b/>
          <w:bCs/>
        </w:rPr>
      </w:pPr>
      <w:r w:rsidRPr="00CC2976">
        <w:rPr>
          <w:b/>
          <w:bCs/>
        </w:rPr>
        <w:t>4.1 Требования преподавателя</w:t>
      </w:r>
    </w:p>
    <w:p w:rsidR="002E7A80" w:rsidRPr="00CC2976" w:rsidRDefault="002E7A80" w:rsidP="005F329C">
      <w:pPr>
        <w:pStyle w:val="Style2"/>
        <w:widowControl/>
        <w:spacing w:line="240" w:lineRule="auto"/>
        <w:ind w:firstLine="0"/>
        <w:jc w:val="center"/>
        <w:rPr>
          <w:b/>
          <w:bCs/>
        </w:rPr>
      </w:pPr>
    </w:p>
    <w:p w:rsidR="002E7A80" w:rsidRPr="00CC2976" w:rsidRDefault="002E7A80" w:rsidP="005F329C">
      <w:pPr>
        <w:pStyle w:val="Style2"/>
        <w:widowControl/>
        <w:spacing w:line="240" w:lineRule="auto"/>
        <w:ind w:firstLine="567"/>
        <w:jc w:val="both"/>
      </w:pPr>
      <w:r w:rsidRPr="00CC2976">
        <w:t>Требования преподавателя</w:t>
      </w:r>
      <w:r w:rsidRPr="00CC2976">
        <w:rPr>
          <w:i/>
          <w:iCs/>
        </w:rPr>
        <w:t>:</w:t>
      </w:r>
    </w:p>
    <w:p w:rsidR="002E7A80" w:rsidRPr="00CC2976" w:rsidRDefault="002E7A80" w:rsidP="005F329C">
      <w:pPr>
        <w:numPr>
          <w:ilvl w:val="0"/>
          <w:numId w:val="13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CC2976">
        <w:rPr>
          <w:sz w:val="24"/>
          <w:szCs w:val="24"/>
        </w:rPr>
        <w:t>посещение лекционных и практических занятий по расписанию</w:t>
      </w:r>
      <w:r>
        <w:rPr>
          <w:sz w:val="24"/>
          <w:szCs w:val="24"/>
          <w:lang w:val="kk-KZ"/>
        </w:rPr>
        <w:t xml:space="preserve"> </w:t>
      </w:r>
      <w:r w:rsidRPr="00CC2976">
        <w:rPr>
          <w:sz w:val="24"/>
          <w:szCs w:val="24"/>
        </w:rPr>
        <w:t>является обязательным;</w:t>
      </w:r>
    </w:p>
    <w:p w:rsidR="002E7A80" w:rsidRPr="00CC2976" w:rsidRDefault="002E7A80" w:rsidP="005F329C">
      <w:pPr>
        <w:numPr>
          <w:ilvl w:val="0"/>
          <w:numId w:val="13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CC2976">
        <w:rPr>
          <w:sz w:val="24"/>
          <w:szCs w:val="24"/>
        </w:rPr>
        <w:t xml:space="preserve">присутствие </w:t>
      </w:r>
      <w:r>
        <w:rPr>
          <w:sz w:val="24"/>
          <w:szCs w:val="24"/>
        </w:rPr>
        <w:t>студентов</w:t>
      </w:r>
      <w:r w:rsidRPr="00CC2976">
        <w:rPr>
          <w:sz w:val="24"/>
          <w:szCs w:val="24"/>
        </w:rPr>
        <w:t xml:space="preserve"> на занятиях проверяется в начале занятий. В случае опоздания студент должен бесшумно войти в аудиторию и включиться в работу, а в перерыве объяснить преподавателю причину опоздания;</w:t>
      </w:r>
    </w:p>
    <w:p w:rsidR="002E7A80" w:rsidRPr="00CC2976" w:rsidRDefault="002E7A80" w:rsidP="005F329C">
      <w:pPr>
        <w:numPr>
          <w:ilvl w:val="0"/>
          <w:numId w:val="13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CC2976">
        <w:rPr>
          <w:sz w:val="24"/>
          <w:szCs w:val="24"/>
        </w:rPr>
        <w:t>два опоздания на занятия приравниваются к одному пропуску занятия;</w:t>
      </w:r>
    </w:p>
    <w:p w:rsidR="002E7A80" w:rsidRPr="00CC2976" w:rsidRDefault="002E7A80" w:rsidP="005F329C">
      <w:pPr>
        <w:numPr>
          <w:ilvl w:val="0"/>
          <w:numId w:val="13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CC2976">
        <w:rPr>
          <w:sz w:val="24"/>
          <w:szCs w:val="24"/>
        </w:rPr>
        <w:t xml:space="preserve">оцениваемые в баллах работы следует сдавать в установленные сроки. За несвоевременную сдачу работ количество баллов снижается. </w:t>
      </w:r>
      <w:r>
        <w:rPr>
          <w:sz w:val="24"/>
          <w:szCs w:val="24"/>
        </w:rPr>
        <w:t>Студенты</w:t>
      </w:r>
      <w:r w:rsidRPr="00CC2976">
        <w:rPr>
          <w:sz w:val="24"/>
          <w:szCs w:val="24"/>
        </w:rPr>
        <w:t>, не сдавшие все задания, к экзамену не допускаются;</w:t>
      </w:r>
    </w:p>
    <w:p w:rsidR="002E7A80" w:rsidRPr="00C70B45" w:rsidRDefault="002E7A80" w:rsidP="005F329C">
      <w:pPr>
        <w:numPr>
          <w:ilvl w:val="0"/>
          <w:numId w:val="13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CC2976">
        <w:rPr>
          <w:sz w:val="24"/>
          <w:szCs w:val="24"/>
        </w:rPr>
        <w:t xml:space="preserve">повторное прохождение </w:t>
      </w:r>
      <w:r>
        <w:rPr>
          <w:sz w:val="24"/>
          <w:szCs w:val="24"/>
        </w:rPr>
        <w:t>студентом</w:t>
      </w:r>
      <w:r w:rsidRPr="00CC2976">
        <w:rPr>
          <w:sz w:val="24"/>
          <w:szCs w:val="24"/>
        </w:rPr>
        <w:t xml:space="preserve"> рубежного контроля, в случае получения </w:t>
      </w:r>
      <w:r w:rsidRPr="00C70B45">
        <w:rPr>
          <w:sz w:val="24"/>
          <w:szCs w:val="24"/>
        </w:rPr>
        <w:t>неудовлетворительной оценки, в дополнительно установленные сроки;</w:t>
      </w:r>
    </w:p>
    <w:p w:rsidR="002E7A80" w:rsidRPr="00CC2976" w:rsidRDefault="002E7A80" w:rsidP="005F329C">
      <w:pPr>
        <w:numPr>
          <w:ilvl w:val="0"/>
          <w:numId w:val="13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>
        <w:rPr>
          <w:sz w:val="24"/>
          <w:szCs w:val="24"/>
        </w:rPr>
        <w:t>студенты</w:t>
      </w:r>
      <w:r w:rsidRPr="00CC2976">
        <w:rPr>
          <w:sz w:val="24"/>
          <w:szCs w:val="24"/>
        </w:rPr>
        <w:t>, получившие средний рейтинг Р</w:t>
      </w:r>
      <w:r w:rsidRPr="00CC2976">
        <w:rPr>
          <w:sz w:val="24"/>
          <w:szCs w:val="24"/>
          <w:vertAlign w:val="subscript"/>
        </w:rPr>
        <w:t>ср</w:t>
      </w:r>
      <w:r w:rsidRPr="00CC2976">
        <w:rPr>
          <w:sz w:val="24"/>
          <w:szCs w:val="24"/>
        </w:rPr>
        <w:t xml:space="preserve"> = (Р</w:t>
      </w:r>
      <w:r w:rsidRPr="00CC2976">
        <w:rPr>
          <w:sz w:val="24"/>
          <w:szCs w:val="24"/>
          <w:vertAlign w:val="subscript"/>
        </w:rPr>
        <w:t>1</w:t>
      </w:r>
      <w:r w:rsidRPr="00CC2976">
        <w:rPr>
          <w:sz w:val="24"/>
          <w:szCs w:val="24"/>
        </w:rPr>
        <w:t xml:space="preserve"> + Р</w:t>
      </w:r>
      <w:r w:rsidRPr="00CC2976">
        <w:rPr>
          <w:sz w:val="24"/>
          <w:szCs w:val="24"/>
          <w:vertAlign w:val="subscript"/>
        </w:rPr>
        <w:t>2</w:t>
      </w:r>
      <w:r w:rsidRPr="00CC2976">
        <w:rPr>
          <w:sz w:val="24"/>
          <w:szCs w:val="24"/>
        </w:rPr>
        <w:t>)/2 менее 50%, к экзамену не допускаются;</w:t>
      </w:r>
    </w:p>
    <w:p w:rsidR="002E7A80" w:rsidRPr="00CC2976" w:rsidRDefault="002E7A80" w:rsidP="005F329C">
      <w:pPr>
        <w:numPr>
          <w:ilvl w:val="0"/>
          <w:numId w:val="13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 течение </w:t>
      </w:r>
      <w:r w:rsidRPr="00CC2976">
        <w:rPr>
          <w:sz w:val="24"/>
          <w:szCs w:val="24"/>
        </w:rPr>
        <w:t xml:space="preserve">занятий мобильные телефоны должны быть отключены; </w:t>
      </w:r>
    </w:p>
    <w:p w:rsidR="002E7A80" w:rsidRDefault="002E7A80" w:rsidP="005F329C">
      <w:pPr>
        <w:numPr>
          <w:ilvl w:val="0"/>
          <w:numId w:val="13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>студент</w:t>
      </w:r>
      <w:r w:rsidRPr="00CC2976">
        <w:rPr>
          <w:sz w:val="24"/>
          <w:szCs w:val="24"/>
        </w:rPr>
        <w:t xml:space="preserve"> обязан приходить на занятия в деловой одежде.</w:t>
      </w:r>
    </w:p>
    <w:p w:rsidR="002E7A80" w:rsidRPr="00CC2976" w:rsidRDefault="002E7A80" w:rsidP="001F602A">
      <w:pPr>
        <w:jc w:val="both"/>
        <w:rPr>
          <w:sz w:val="24"/>
          <w:szCs w:val="24"/>
        </w:rPr>
      </w:pPr>
    </w:p>
    <w:p w:rsidR="002E7A80" w:rsidRDefault="002E7A80" w:rsidP="005F329C">
      <w:pPr>
        <w:pStyle w:val="Style2"/>
        <w:widowControl/>
        <w:spacing w:line="240" w:lineRule="auto"/>
        <w:ind w:firstLine="567"/>
        <w:jc w:val="center"/>
        <w:rPr>
          <w:b/>
          <w:bCs/>
        </w:rPr>
      </w:pPr>
      <w:r w:rsidRPr="00CC2976">
        <w:rPr>
          <w:b/>
          <w:bCs/>
        </w:rPr>
        <w:t>4.2 Критерии оценки</w:t>
      </w:r>
    </w:p>
    <w:p w:rsidR="002E7A80" w:rsidRPr="00CC2976" w:rsidRDefault="002E7A80" w:rsidP="005F329C">
      <w:pPr>
        <w:pStyle w:val="Style2"/>
        <w:widowControl/>
        <w:spacing w:line="240" w:lineRule="auto"/>
        <w:ind w:firstLine="567"/>
        <w:jc w:val="center"/>
        <w:rPr>
          <w:b/>
          <w:bCs/>
        </w:rPr>
      </w:pPr>
    </w:p>
    <w:p w:rsidR="002E7A80" w:rsidRPr="00CC2976" w:rsidRDefault="002E7A80" w:rsidP="005F329C">
      <w:pPr>
        <w:pStyle w:val="BodyText"/>
        <w:spacing w:after="0"/>
        <w:ind w:firstLine="540"/>
        <w:jc w:val="both"/>
        <w:rPr>
          <w:sz w:val="24"/>
          <w:szCs w:val="24"/>
        </w:rPr>
      </w:pPr>
      <w:r w:rsidRPr="00CC2976">
        <w:rPr>
          <w:sz w:val="24"/>
          <w:szCs w:val="24"/>
        </w:rPr>
        <w:t>Оценка всех видов заданий осуществляется по 100-балльной системе.</w:t>
      </w:r>
    </w:p>
    <w:p w:rsidR="002E7A80" w:rsidRPr="00CC2976" w:rsidRDefault="002E7A80" w:rsidP="005F329C">
      <w:pPr>
        <w:pStyle w:val="BodyText"/>
        <w:spacing w:after="0"/>
        <w:ind w:firstLine="540"/>
        <w:jc w:val="both"/>
        <w:rPr>
          <w:sz w:val="24"/>
          <w:szCs w:val="24"/>
        </w:rPr>
      </w:pPr>
      <w:r w:rsidRPr="00CC2976">
        <w:rPr>
          <w:sz w:val="24"/>
          <w:szCs w:val="24"/>
        </w:rPr>
        <w:t>Текущий контроль проводится на каждой неделе и включает контроль посещения лекций, практических занятий и выполнение самостоятельной работы.</w:t>
      </w:r>
    </w:p>
    <w:p w:rsidR="002E7A80" w:rsidRDefault="002E7A80" w:rsidP="005F329C">
      <w:pPr>
        <w:shd w:val="clear" w:color="auto" w:fill="FFFFFF"/>
        <w:tabs>
          <w:tab w:val="left" w:leader="underscore" w:pos="10094"/>
        </w:tabs>
        <w:ind w:firstLine="540"/>
        <w:jc w:val="both"/>
        <w:rPr>
          <w:color w:val="000000"/>
          <w:spacing w:val="-2"/>
          <w:sz w:val="24"/>
          <w:szCs w:val="24"/>
        </w:rPr>
      </w:pPr>
      <w:r w:rsidRPr="00CC2976">
        <w:rPr>
          <w:sz w:val="24"/>
          <w:szCs w:val="24"/>
        </w:rPr>
        <w:t xml:space="preserve">Рубежный контроль знаний проводится на 7 и </w:t>
      </w:r>
      <w:r w:rsidRPr="00CC2976">
        <w:rPr>
          <w:sz w:val="24"/>
          <w:szCs w:val="24"/>
          <w:lang w:val="kk-KZ"/>
        </w:rPr>
        <w:t>15 недел</w:t>
      </w:r>
      <w:r w:rsidRPr="00CC2976">
        <w:rPr>
          <w:sz w:val="24"/>
          <w:szCs w:val="24"/>
        </w:rPr>
        <w:t xml:space="preserve">ях семестра в форме тестирования. Рейтинг </w:t>
      </w:r>
      <w:r w:rsidRPr="00CC2976">
        <w:rPr>
          <w:color w:val="000000"/>
          <w:spacing w:val="11"/>
          <w:sz w:val="24"/>
          <w:szCs w:val="24"/>
          <w:lang w:val="kk-KZ"/>
        </w:rPr>
        <w:t>скл</w:t>
      </w:r>
      <w:r w:rsidRPr="00CC2976">
        <w:rPr>
          <w:color w:val="000000"/>
          <w:spacing w:val="-2"/>
          <w:sz w:val="24"/>
          <w:szCs w:val="24"/>
        </w:rPr>
        <w:t>адывается, исходя из следующих видов контроля*:</w:t>
      </w:r>
    </w:p>
    <w:p w:rsidR="002E7A80" w:rsidRDefault="002E7A80" w:rsidP="005F329C">
      <w:pPr>
        <w:shd w:val="clear" w:color="auto" w:fill="FFFFFF"/>
        <w:tabs>
          <w:tab w:val="left" w:leader="underscore" w:pos="10094"/>
        </w:tabs>
        <w:jc w:val="both"/>
        <w:rPr>
          <w:color w:val="000000"/>
          <w:spacing w:val="-2"/>
          <w:sz w:val="24"/>
          <w:szCs w:val="24"/>
        </w:rPr>
      </w:pPr>
    </w:p>
    <w:tbl>
      <w:tblPr>
        <w:tblW w:w="0" w:type="auto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3964"/>
        <w:gridCol w:w="1276"/>
        <w:gridCol w:w="1134"/>
        <w:gridCol w:w="992"/>
        <w:gridCol w:w="1043"/>
        <w:gridCol w:w="935"/>
      </w:tblGrid>
      <w:tr w:rsidR="002E7A80">
        <w:tc>
          <w:tcPr>
            <w:tcW w:w="3964" w:type="dxa"/>
            <w:vMerge w:val="restart"/>
          </w:tcPr>
          <w:p w:rsidR="002E7A80" w:rsidRPr="007B6180" w:rsidRDefault="002E7A80" w:rsidP="007B618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</w:rPr>
            </w:pPr>
            <w:r w:rsidRPr="007B6180">
              <w:rPr>
                <w:b/>
                <w:bCs/>
                <w:color w:val="000000"/>
                <w:spacing w:val="-2"/>
                <w:sz w:val="24"/>
                <w:szCs w:val="24"/>
                <w:lang w:val="kk-KZ"/>
              </w:rPr>
              <w:t>Аттестационный период</w:t>
            </w:r>
          </w:p>
        </w:tc>
        <w:tc>
          <w:tcPr>
            <w:tcW w:w="5380" w:type="dxa"/>
            <w:gridSpan w:val="5"/>
          </w:tcPr>
          <w:p w:rsidR="002E7A80" w:rsidRPr="007B6180" w:rsidRDefault="002E7A80" w:rsidP="007B618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</w:rPr>
            </w:pPr>
            <w:r w:rsidRPr="007B6180">
              <w:rPr>
                <w:b/>
                <w:bCs/>
                <w:color w:val="000000"/>
                <w:spacing w:val="-2"/>
                <w:sz w:val="24"/>
                <w:szCs w:val="24"/>
                <w:lang w:val="kk-KZ"/>
              </w:rPr>
              <w:t>Вид контроля, удельный вес, %</w:t>
            </w:r>
          </w:p>
        </w:tc>
      </w:tr>
      <w:tr w:rsidR="002E7A80">
        <w:trPr>
          <w:cantSplit/>
          <w:trHeight w:val="2078"/>
        </w:trPr>
        <w:tc>
          <w:tcPr>
            <w:tcW w:w="3964" w:type="dxa"/>
            <w:vMerge/>
          </w:tcPr>
          <w:p w:rsidR="002E7A80" w:rsidRPr="007B6180" w:rsidRDefault="002E7A80" w:rsidP="007B6180">
            <w:pPr>
              <w:tabs>
                <w:tab w:val="left" w:leader="underscore" w:pos="10094"/>
              </w:tabs>
              <w:ind w:firstLine="709"/>
              <w:jc w:val="both"/>
              <w:rPr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1276" w:type="dxa"/>
            <w:textDirection w:val="btLr"/>
          </w:tcPr>
          <w:p w:rsidR="002E7A80" w:rsidRPr="007B6180" w:rsidRDefault="002E7A80" w:rsidP="007B6180">
            <w:pPr>
              <w:tabs>
                <w:tab w:val="left" w:leader="underscore" w:pos="10094"/>
              </w:tabs>
              <w:ind w:left="113" w:right="113"/>
              <w:jc w:val="center"/>
              <w:rPr>
                <w:color w:val="000000"/>
                <w:spacing w:val="-2"/>
                <w:sz w:val="24"/>
                <w:szCs w:val="24"/>
              </w:rPr>
            </w:pPr>
            <w:r w:rsidRPr="007B6180">
              <w:rPr>
                <w:b/>
                <w:bCs/>
                <w:color w:val="000000"/>
                <w:sz w:val="24"/>
                <w:szCs w:val="24"/>
              </w:rPr>
              <w:t>Посещаемость</w:t>
            </w:r>
          </w:p>
        </w:tc>
        <w:tc>
          <w:tcPr>
            <w:tcW w:w="1134" w:type="dxa"/>
            <w:textDirection w:val="btLr"/>
            <w:vAlign w:val="center"/>
          </w:tcPr>
          <w:p w:rsidR="002E7A80" w:rsidRPr="007B6180" w:rsidRDefault="002E7A80" w:rsidP="007B6180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bCs/>
                <w:color w:val="000000"/>
                <w:spacing w:val="-2"/>
                <w:sz w:val="24"/>
                <w:szCs w:val="24"/>
                <w:lang w:val="kk-KZ"/>
              </w:rPr>
            </w:pPr>
            <w:r w:rsidRPr="007B6180">
              <w:rPr>
                <w:b/>
                <w:bCs/>
                <w:color w:val="000000"/>
                <w:sz w:val="24"/>
                <w:szCs w:val="24"/>
              </w:rPr>
              <w:t>Конспекты лекций</w:t>
            </w:r>
          </w:p>
        </w:tc>
        <w:tc>
          <w:tcPr>
            <w:tcW w:w="992" w:type="dxa"/>
            <w:textDirection w:val="btLr"/>
          </w:tcPr>
          <w:p w:rsidR="002E7A80" w:rsidRPr="007B6180" w:rsidRDefault="002E7A80" w:rsidP="007B6180">
            <w:pPr>
              <w:tabs>
                <w:tab w:val="left" w:leader="underscore" w:pos="10094"/>
              </w:tabs>
              <w:ind w:left="113" w:right="113"/>
              <w:jc w:val="center"/>
              <w:rPr>
                <w:color w:val="000000"/>
                <w:spacing w:val="-2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Защита практических работ</w:t>
            </w:r>
          </w:p>
        </w:tc>
        <w:tc>
          <w:tcPr>
            <w:tcW w:w="1043" w:type="dxa"/>
            <w:textDirection w:val="btLr"/>
          </w:tcPr>
          <w:p w:rsidR="002E7A80" w:rsidRPr="007B6180" w:rsidRDefault="002E7A80" w:rsidP="007B6180">
            <w:pPr>
              <w:tabs>
                <w:tab w:val="left" w:leader="underscore" w:pos="10094"/>
              </w:tabs>
              <w:ind w:left="113" w:right="113"/>
              <w:jc w:val="center"/>
              <w:rPr>
                <w:color w:val="000000"/>
                <w:spacing w:val="-2"/>
                <w:sz w:val="24"/>
                <w:szCs w:val="24"/>
              </w:rPr>
            </w:pPr>
            <w:r w:rsidRPr="007B6180">
              <w:rPr>
                <w:b/>
                <w:bCs/>
                <w:color w:val="000000"/>
                <w:sz w:val="24"/>
                <w:szCs w:val="24"/>
                <w:lang w:val="kk-KZ"/>
              </w:rPr>
              <w:t>Пр</w:t>
            </w:r>
            <w:r>
              <w:rPr>
                <w:b/>
                <w:bCs/>
                <w:color w:val="000000"/>
                <w:sz w:val="24"/>
                <w:szCs w:val="24"/>
                <w:lang w:val="kk-KZ"/>
              </w:rPr>
              <w:t>омежуточное тестирование</w:t>
            </w:r>
          </w:p>
        </w:tc>
        <w:tc>
          <w:tcPr>
            <w:tcW w:w="935" w:type="dxa"/>
            <w:textDirection w:val="btLr"/>
          </w:tcPr>
          <w:p w:rsidR="002E7A80" w:rsidRPr="007B6180" w:rsidRDefault="002E7A80" w:rsidP="007B6180">
            <w:pPr>
              <w:tabs>
                <w:tab w:val="left" w:leader="underscore" w:pos="10094"/>
              </w:tabs>
              <w:ind w:left="113" w:right="113"/>
              <w:jc w:val="center"/>
              <w:rPr>
                <w:color w:val="000000"/>
                <w:spacing w:val="-2"/>
                <w:sz w:val="24"/>
                <w:szCs w:val="24"/>
              </w:rPr>
            </w:pPr>
            <w:r w:rsidRPr="007B6180">
              <w:rPr>
                <w:b/>
                <w:bCs/>
                <w:color w:val="000000"/>
                <w:spacing w:val="-2"/>
                <w:sz w:val="24"/>
                <w:szCs w:val="24"/>
                <w:lang w:val="kk-KZ"/>
              </w:rPr>
              <w:t>Рубежный контроль</w:t>
            </w:r>
          </w:p>
        </w:tc>
      </w:tr>
      <w:tr w:rsidR="002E7A80">
        <w:tc>
          <w:tcPr>
            <w:tcW w:w="3964" w:type="dxa"/>
          </w:tcPr>
          <w:p w:rsidR="002E7A80" w:rsidRPr="007B6180" w:rsidRDefault="002E7A80" w:rsidP="007B6180">
            <w:pPr>
              <w:tabs>
                <w:tab w:val="left" w:leader="underscore" w:pos="10094"/>
              </w:tabs>
              <w:ind w:firstLine="709"/>
              <w:jc w:val="both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7B6180">
              <w:rPr>
                <w:color w:val="000000"/>
                <w:spacing w:val="-2"/>
                <w:sz w:val="24"/>
                <w:szCs w:val="24"/>
                <w:lang w:val="kk-KZ"/>
              </w:rPr>
              <w:t>Рейтинг 1</w:t>
            </w:r>
          </w:p>
        </w:tc>
        <w:tc>
          <w:tcPr>
            <w:tcW w:w="1276" w:type="dxa"/>
          </w:tcPr>
          <w:p w:rsidR="002E7A80" w:rsidRPr="007B6180" w:rsidRDefault="002E7A80" w:rsidP="007B618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7B6180"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1134" w:type="dxa"/>
          </w:tcPr>
          <w:p w:rsidR="002E7A80" w:rsidRPr="007B6180" w:rsidRDefault="002E7A80" w:rsidP="007B618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7B6180"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992" w:type="dxa"/>
          </w:tcPr>
          <w:p w:rsidR="002E7A80" w:rsidRPr="007B6180" w:rsidRDefault="002E7A80" w:rsidP="007B618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7B6180"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1043" w:type="dxa"/>
          </w:tcPr>
          <w:p w:rsidR="002E7A80" w:rsidRPr="007B6180" w:rsidRDefault="002E7A80" w:rsidP="007B618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7B6180"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935" w:type="dxa"/>
          </w:tcPr>
          <w:p w:rsidR="002E7A80" w:rsidRPr="007B6180" w:rsidRDefault="002E7A80" w:rsidP="007B618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7B6180"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</w:tr>
      <w:tr w:rsidR="002E7A80">
        <w:tc>
          <w:tcPr>
            <w:tcW w:w="3964" w:type="dxa"/>
          </w:tcPr>
          <w:p w:rsidR="002E7A80" w:rsidRPr="007B6180" w:rsidRDefault="002E7A80" w:rsidP="007B6180">
            <w:pPr>
              <w:tabs>
                <w:tab w:val="left" w:leader="underscore" w:pos="10094"/>
              </w:tabs>
              <w:ind w:firstLine="709"/>
              <w:jc w:val="both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7B6180">
              <w:rPr>
                <w:color w:val="000000"/>
                <w:spacing w:val="-2"/>
                <w:sz w:val="24"/>
                <w:szCs w:val="24"/>
                <w:lang w:val="kk-KZ"/>
              </w:rPr>
              <w:t>Рейтинг 2</w:t>
            </w:r>
          </w:p>
        </w:tc>
        <w:tc>
          <w:tcPr>
            <w:tcW w:w="1276" w:type="dxa"/>
          </w:tcPr>
          <w:p w:rsidR="002E7A80" w:rsidRPr="007B6180" w:rsidRDefault="002E7A80" w:rsidP="007B618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7B6180"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1134" w:type="dxa"/>
          </w:tcPr>
          <w:p w:rsidR="002E7A80" w:rsidRPr="007B6180" w:rsidRDefault="002E7A80" w:rsidP="007B618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7B6180"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992" w:type="dxa"/>
          </w:tcPr>
          <w:p w:rsidR="002E7A80" w:rsidRPr="007B6180" w:rsidRDefault="002E7A80" w:rsidP="007B618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7B6180"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1043" w:type="dxa"/>
          </w:tcPr>
          <w:p w:rsidR="002E7A80" w:rsidRPr="007B6180" w:rsidRDefault="002E7A80" w:rsidP="007B618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7B6180"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935" w:type="dxa"/>
          </w:tcPr>
          <w:p w:rsidR="002E7A80" w:rsidRPr="007B6180" w:rsidRDefault="002E7A80" w:rsidP="007B618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7B6180"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</w:tr>
    </w:tbl>
    <w:p w:rsidR="002E7A80" w:rsidRDefault="002E7A80" w:rsidP="005F329C">
      <w:pPr>
        <w:shd w:val="clear" w:color="auto" w:fill="FFFFFF"/>
        <w:tabs>
          <w:tab w:val="left" w:leader="underscore" w:pos="10094"/>
        </w:tabs>
        <w:jc w:val="both"/>
        <w:rPr>
          <w:color w:val="000000"/>
          <w:spacing w:val="-2"/>
          <w:sz w:val="24"/>
          <w:szCs w:val="24"/>
        </w:rPr>
      </w:pPr>
    </w:p>
    <w:p w:rsidR="002E7A80" w:rsidRPr="00CC2976" w:rsidRDefault="002E7A80" w:rsidP="005F329C">
      <w:pPr>
        <w:pStyle w:val="BodyText"/>
        <w:spacing w:after="0"/>
        <w:ind w:firstLine="540"/>
        <w:jc w:val="both"/>
        <w:rPr>
          <w:i/>
          <w:iCs/>
          <w:sz w:val="24"/>
          <w:szCs w:val="24"/>
        </w:rPr>
      </w:pPr>
      <w:r w:rsidRPr="00CC2976">
        <w:rPr>
          <w:sz w:val="24"/>
          <w:szCs w:val="24"/>
        </w:rPr>
        <w:t>*</w:t>
      </w:r>
      <w:r w:rsidRPr="00CC2976">
        <w:rPr>
          <w:b/>
          <w:bCs/>
          <w:i/>
          <w:iCs/>
          <w:sz w:val="24"/>
          <w:szCs w:val="24"/>
          <w:u w:val="single"/>
        </w:rPr>
        <w:t>Примечание</w:t>
      </w:r>
      <w:r w:rsidRPr="00CC2976">
        <w:rPr>
          <w:i/>
          <w:iCs/>
          <w:sz w:val="24"/>
          <w:szCs w:val="24"/>
        </w:rPr>
        <w:t>: виды и удельный вес текущего контроля разрабатываются преподавателем в зависимости от специфики преподаваемой дисциплины.</w:t>
      </w:r>
    </w:p>
    <w:p w:rsidR="002E7A80" w:rsidRPr="00CC2976" w:rsidRDefault="002E7A80" w:rsidP="005F329C">
      <w:pPr>
        <w:pStyle w:val="BodyText"/>
        <w:spacing w:after="0"/>
        <w:ind w:firstLine="540"/>
        <w:jc w:val="both"/>
        <w:rPr>
          <w:sz w:val="24"/>
          <w:szCs w:val="24"/>
        </w:rPr>
      </w:pPr>
    </w:p>
    <w:p w:rsidR="002E7A80" w:rsidRPr="00CC2976" w:rsidRDefault="002E7A80" w:rsidP="005F329C">
      <w:pPr>
        <w:pStyle w:val="BodyText"/>
        <w:spacing w:after="0"/>
        <w:ind w:firstLine="540"/>
        <w:jc w:val="both"/>
        <w:rPr>
          <w:sz w:val="24"/>
          <w:szCs w:val="24"/>
        </w:rPr>
      </w:pPr>
      <w:r w:rsidRPr="00CC2976">
        <w:rPr>
          <w:sz w:val="24"/>
          <w:szCs w:val="24"/>
        </w:rPr>
        <w:t xml:space="preserve">Экзамен по дисциплине проходит во время экзаменационной сессии в форме тестирования. </w:t>
      </w:r>
    </w:p>
    <w:p w:rsidR="002E7A80" w:rsidRPr="00CC2976" w:rsidRDefault="002E7A80" w:rsidP="005F329C">
      <w:pPr>
        <w:pStyle w:val="BodyText"/>
        <w:spacing w:after="0"/>
        <w:ind w:firstLine="709"/>
        <w:rPr>
          <w:sz w:val="24"/>
          <w:szCs w:val="24"/>
        </w:rPr>
      </w:pPr>
      <w:r w:rsidRPr="00CC2976">
        <w:rPr>
          <w:sz w:val="24"/>
          <w:szCs w:val="24"/>
        </w:rPr>
        <w:t>Итоговая оценка знаний студента по дисциплине включает:</w:t>
      </w:r>
    </w:p>
    <w:p w:rsidR="002E7A80" w:rsidRPr="00CC2976" w:rsidRDefault="002E7A80" w:rsidP="005F329C">
      <w:pPr>
        <w:pStyle w:val="BodyText"/>
        <w:spacing w:after="0"/>
        <w:ind w:left="540"/>
        <w:rPr>
          <w:sz w:val="24"/>
          <w:szCs w:val="24"/>
        </w:rPr>
      </w:pPr>
      <w:r w:rsidRPr="00CC2976">
        <w:rPr>
          <w:sz w:val="24"/>
          <w:szCs w:val="24"/>
        </w:rPr>
        <w:t>- 40% результата, полученного на экзамене;</w:t>
      </w:r>
    </w:p>
    <w:p w:rsidR="002E7A80" w:rsidRPr="00CC2976" w:rsidRDefault="002E7A80" w:rsidP="005F329C">
      <w:pPr>
        <w:pStyle w:val="BodyText"/>
        <w:spacing w:after="0"/>
        <w:ind w:left="540"/>
        <w:rPr>
          <w:sz w:val="24"/>
          <w:szCs w:val="24"/>
        </w:rPr>
      </w:pPr>
      <w:r w:rsidRPr="00CC2976">
        <w:rPr>
          <w:sz w:val="24"/>
          <w:szCs w:val="24"/>
        </w:rPr>
        <w:t>- 60% результатов текущей успеваемости.</w:t>
      </w:r>
    </w:p>
    <w:p w:rsidR="002E7A80" w:rsidRPr="00CC2976" w:rsidRDefault="002E7A80" w:rsidP="005F329C">
      <w:pPr>
        <w:pStyle w:val="BodyText"/>
        <w:spacing w:after="0"/>
        <w:ind w:firstLine="709"/>
        <w:rPr>
          <w:sz w:val="24"/>
          <w:szCs w:val="24"/>
        </w:rPr>
      </w:pPr>
      <w:r w:rsidRPr="00CC2976">
        <w:rPr>
          <w:sz w:val="24"/>
          <w:szCs w:val="24"/>
        </w:rPr>
        <w:t>Формула подсчета итоговой оценки:</w:t>
      </w:r>
    </w:p>
    <w:p w:rsidR="002E7A80" w:rsidRPr="00CC2976" w:rsidRDefault="002E7A80" w:rsidP="005F329C">
      <w:pPr>
        <w:pStyle w:val="BodyText"/>
        <w:spacing w:after="0"/>
        <w:ind w:left="1416"/>
        <w:jc w:val="center"/>
        <w:rPr>
          <w:sz w:val="24"/>
          <w:szCs w:val="24"/>
        </w:rPr>
      </w:pPr>
      <w:r w:rsidRPr="00CC2976">
        <w:rPr>
          <w:sz w:val="24"/>
          <w:szCs w:val="24"/>
        </w:rPr>
        <w:object w:dxaOrig="2320" w:dyaOrig="63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116.25pt;height:32.25pt" o:ole="">
            <v:imagedata r:id="rId7" o:title=""/>
          </v:shape>
          <o:OLEObject Type="Embed" ProgID="Equation.3" ShapeID="_x0000_i1027" DrawAspect="Content" ObjectID="_1578940597" r:id="rId8"/>
        </w:object>
      </w:r>
      <w:r w:rsidRPr="00CC2976">
        <w:rPr>
          <w:sz w:val="24"/>
          <w:szCs w:val="24"/>
        </w:rPr>
        <w:t xml:space="preserve">, </w:t>
      </w:r>
      <w:r w:rsidRPr="00CC2976">
        <w:rPr>
          <w:sz w:val="24"/>
          <w:szCs w:val="24"/>
        </w:rPr>
        <w:tab/>
      </w:r>
      <w:r w:rsidRPr="00CC2976">
        <w:rPr>
          <w:sz w:val="24"/>
          <w:szCs w:val="24"/>
        </w:rPr>
        <w:tab/>
      </w:r>
      <w:r w:rsidRPr="00CC2976">
        <w:rPr>
          <w:sz w:val="24"/>
          <w:szCs w:val="24"/>
        </w:rPr>
        <w:tab/>
        <w:t>(1)</w:t>
      </w:r>
    </w:p>
    <w:p w:rsidR="002E7A80" w:rsidRPr="00CC2976" w:rsidRDefault="002E7A80" w:rsidP="005F329C">
      <w:pPr>
        <w:pStyle w:val="BodyText"/>
        <w:spacing w:after="0"/>
        <w:ind w:left="708"/>
        <w:rPr>
          <w:sz w:val="24"/>
          <w:szCs w:val="24"/>
        </w:rPr>
      </w:pPr>
      <w:r w:rsidRPr="00CC2976">
        <w:rPr>
          <w:sz w:val="24"/>
          <w:szCs w:val="24"/>
        </w:rPr>
        <w:t>где Р</w:t>
      </w:r>
      <w:r w:rsidRPr="00CC2976">
        <w:rPr>
          <w:sz w:val="24"/>
          <w:szCs w:val="24"/>
          <w:vertAlign w:val="subscript"/>
        </w:rPr>
        <w:t>1</w:t>
      </w:r>
      <w:r w:rsidRPr="00CC2976">
        <w:rPr>
          <w:sz w:val="24"/>
          <w:szCs w:val="24"/>
        </w:rPr>
        <w:t>, Р</w:t>
      </w:r>
      <w:r w:rsidRPr="00CC2976">
        <w:rPr>
          <w:sz w:val="24"/>
          <w:szCs w:val="24"/>
          <w:vertAlign w:val="subscript"/>
        </w:rPr>
        <w:t>2</w:t>
      </w:r>
      <w:r w:rsidRPr="00CC2976">
        <w:rPr>
          <w:sz w:val="24"/>
          <w:szCs w:val="24"/>
        </w:rPr>
        <w:t xml:space="preserve"> – цифровые эквиваленты оценок первого, второго рейтингов соответственно;</w:t>
      </w:r>
    </w:p>
    <w:p w:rsidR="002E7A80" w:rsidRPr="00CC2976" w:rsidRDefault="002E7A80" w:rsidP="005F329C">
      <w:pPr>
        <w:pStyle w:val="BodyText"/>
        <w:spacing w:after="0"/>
        <w:ind w:left="708"/>
        <w:rPr>
          <w:sz w:val="24"/>
          <w:szCs w:val="24"/>
        </w:rPr>
      </w:pPr>
      <w:r w:rsidRPr="00CC2976">
        <w:rPr>
          <w:sz w:val="24"/>
          <w:szCs w:val="24"/>
        </w:rPr>
        <w:t>Э – цифровой эквивалент оценки на экзамене.</w:t>
      </w:r>
    </w:p>
    <w:p w:rsidR="002E7A80" w:rsidRPr="00CC2976" w:rsidRDefault="002E7A80" w:rsidP="005F329C">
      <w:pPr>
        <w:pStyle w:val="BodyText"/>
        <w:spacing w:after="0"/>
        <w:ind w:left="708"/>
        <w:rPr>
          <w:sz w:val="24"/>
          <w:szCs w:val="24"/>
        </w:rPr>
      </w:pPr>
      <w:r w:rsidRPr="00CC2976">
        <w:rPr>
          <w:sz w:val="24"/>
          <w:szCs w:val="24"/>
        </w:rPr>
        <w:t>Итоговая буквенная оценка и ее цифровой эквивалент в баллах:</w:t>
      </w:r>
    </w:p>
    <w:p w:rsidR="002E7A80" w:rsidRPr="00CC2976" w:rsidRDefault="002E7A80" w:rsidP="005F329C">
      <w:pPr>
        <w:pStyle w:val="BodyText"/>
        <w:spacing w:after="0"/>
        <w:ind w:left="708"/>
        <w:rPr>
          <w:sz w:val="24"/>
          <w:szCs w:val="24"/>
        </w:rPr>
      </w:pPr>
    </w:p>
    <w:tbl>
      <w:tblPr>
        <w:tblW w:w="5000" w:type="pct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594"/>
        <w:gridCol w:w="1669"/>
        <w:gridCol w:w="2969"/>
        <w:gridCol w:w="3338"/>
      </w:tblGrid>
      <w:tr w:rsidR="002E7A80" w:rsidRPr="00CC2976">
        <w:tc>
          <w:tcPr>
            <w:tcW w:w="833" w:type="pct"/>
            <w:vAlign w:val="center"/>
          </w:tcPr>
          <w:p w:rsidR="002E7A80" w:rsidRPr="00CC2976" w:rsidRDefault="002E7A80" w:rsidP="007014BD">
            <w:pPr>
              <w:pStyle w:val="BodyText"/>
              <w:spacing w:after="0"/>
              <w:jc w:val="center"/>
              <w:rPr>
                <w:b/>
                <w:bCs/>
                <w:sz w:val="24"/>
                <w:szCs w:val="24"/>
              </w:rPr>
            </w:pPr>
            <w:r w:rsidRPr="00CC2976">
              <w:rPr>
                <w:b/>
                <w:bCs/>
                <w:sz w:val="24"/>
                <w:szCs w:val="24"/>
              </w:rPr>
              <w:t>Оценка</w:t>
            </w:r>
          </w:p>
          <w:p w:rsidR="002E7A80" w:rsidRPr="00CC2976" w:rsidRDefault="002E7A80" w:rsidP="007014BD">
            <w:pPr>
              <w:pStyle w:val="BodyText"/>
              <w:spacing w:after="0"/>
              <w:jc w:val="center"/>
              <w:rPr>
                <w:b/>
                <w:bCs/>
                <w:sz w:val="24"/>
                <w:szCs w:val="24"/>
              </w:rPr>
            </w:pPr>
            <w:r w:rsidRPr="00CC2976">
              <w:rPr>
                <w:b/>
                <w:bCs/>
                <w:sz w:val="24"/>
                <w:szCs w:val="24"/>
              </w:rPr>
              <w:t>по буквенной системе</w:t>
            </w:r>
          </w:p>
        </w:tc>
        <w:tc>
          <w:tcPr>
            <w:tcW w:w="872" w:type="pct"/>
            <w:vAlign w:val="center"/>
          </w:tcPr>
          <w:p w:rsidR="002E7A80" w:rsidRPr="00CC2976" w:rsidRDefault="002E7A80" w:rsidP="007014BD">
            <w:pPr>
              <w:pStyle w:val="BodyText"/>
              <w:spacing w:after="0"/>
              <w:jc w:val="center"/>
              <w:rPr>
                <w:b/>
                <w:bCs/>
                <w:sz w:val="24"/>
                <w:szCs w:val="24"/>
              </w:rPr>
            </w:pPr>
            <w:r w:rsidRPr="00CC2976">
              <w:rPr>
                <w:b/>
                <w:bCs/>
                <w:sz w:val="24"/>
                <w:szCs w:val="24"/>
              </w:rPr>
              <w:t>Цифровой эквивалент баллов</w:t>
            </w:r>
          </w:p>
        </w:tc>
        <w:tc>
          <w:tcPr>
            <w:tcW w:w="1551" w:type="pct"/>
            <w:vAlign w:val="center"/>
          </w:tcPr>
          <w:p w:rsidR="002E7A80" w:rsidRPr="00CC2976" w:rsidRDefault="002E7A80" w:rsidP="007014BD">
            <w:pPr>
              <w:pStyle w:val="BodyText"/>
              <w:spacing w:after="0"/>
              <w:jc w:val="center"/>
              <w:rPr>
                <w:b/>
                <w:bCs/>
                <w:sz w:val="24"/>
                <w:szCs w:val="24"/>
              </w:rPr>
            </w:pPr>
            <w:r w:rsidRPr="00CC2976">
              <w:rPr>
                <w:b/>
                <w:bCs/>
                <w:sz w:val="24"/>
                <w:szCs w:val="24"/>
              </w:rPr>
              <w:t>Процентное содержание, %</w:t>
            </w:r>
          </w:p>
        </w:tc>
        <w:tc>
          <w:tcPr>
            <w:tcW w:w="1744" w:type="pct"/>
            <w:vAlign w:val="center"/>
          </w:tcPr>
          <w:p w:rsidR="002E7A80" w:rsidRPr="00CC2976" w:rsidRDefault="002E7A80" w:rsidP="007014BD">
            <w:pPr>
              <w:pStyle w:val="BodyText"/>
              <w:spacing w:after="0"/>
              <w:jc w:val="center"/>
              <w:rPr>
                <w:b/>
                <w:bCs/>
                <w:sz w:val="24"/>
                <w:szCs w:val="24"/>
              </w:rPr>
            </w:pPr>
            <w:r w:rsidRPr="00CC2976">
              <w:rPr>
                <w:b/>
                <w:bCs/>
                <w:sz w:val="24"/>
                <w:szCs w:val="24"/>
              </w:rPr>
              <w:t>Оценка</w:t>
            </w:r>
          </w:p>
          <w:p w:rsidR="002E7A80" w:rsidRPr="00CC2976" w:rsidRDefault="002E7A80" w:rsidP="007014BD">
            <w:pPr>
              <w:pStyle w:val="BodyText"/>
              <w:spacing w:after="0"/>
              <w:jc w:val="center"/>
              <w:rPr>
                <w:b/>
                <w:bCs/>
                <w:sz w:val="24"/>
                <w:szCs w:val="24"/>
              </w:rPr>
            </w:pPr>
            <w:r w:rsidRPr="00CC2976">
              <w:rPr>
                <w:b/>
                <w:bCs/>
                <w:sz w:val="24"/>
                <w:szCs w:val="24"/>
              </w:rPr>
              <w:t>по традиционной</w:t>
            </w:r>
          </w:p>
          <w:p w:rsidR="002E7A80" w:rsidRPr="00CC2976" w:rsidRDefault="002E7A80" w:rsidP="007014BD">
            <w:pPr>
              <w:pStyle w:val="BodyText"/>
              <w:spacing w:after="0"/>
              <w:jc w:val="center"/>
              <w:rPr>
                <w:b/>
                <w:bCs/>
                <w:sz w:val="24"/>
                <w:szCs w:val="24"/>
              </w:rPr>
            </w:pPr>
            <w:r w:rsidRPr="00CC2976">
              <w:rPr>
                <w:b/>
                <w:bCs/>
                <w:sz w:val="24"/>
                <w:szCs w:val="24"/>
              </w:rPr>
              <w:t>системе</w:t>
            </w:r>
          </w:p>
        </w:tc>
      </w:tr>
      <w:tr w:rsidR="002E7A80" w:rsidRPr="00CC2976">
        <w:trPr>
          <w:cantSplit/>
        </w:trPr>
        <w:tc>
          <w:tcPr>
            <w:tcW w:w="833" w:type="pct"/>
          </w:tcPr>
          <w:p w:rsidR="002E7A80" w:rsidRPr="00CC2976" w:rsidRDefault="002E7A80" w:rsidP="007014BD">
            <w:pPr>
              <w:pStyle w:val="BodyText"/>
              <w:spacing w:after="0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А</w:t>
            </w:r>
          </w:p>
        </w:tc>
        <w:tc>
          <w:tcPr>
            <w:tcW w:w="872" w:type="pct"/>
          </w:tcPr>
          <w:p w:rsidR="002E7A80" w:rsidRPr="00CC2976" w:rsidRDefault="002E7A80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4,0</w:t>
            </w:r>
          </w:p>
        </w:tc>
        <w:tc>
          <w:tcPr>
            <w:tcW w:w="1551" w:type="pct"/>
          </w:tcPr>
          <w:p w:rsidR="002E7A80" w:rsidRPr="00CC2976" w:rsidRDefault="002E7A80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95–100</w:t>
            </w:r>
          </w:p>
        </w:tc>
        <w:tc>
          <w:tcPr>
            <w:tcW w:w="1744" w:type="pct"/>
            <w:vMerge w:val="restart"/>
            <w:vAlign w:val="center"/>
          </w:tcPr>
          <w:p w:rsidR="002E7A80" w:rsidRPr="00CC2976" w:rsidRDefault="002E7A80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отлично</w:t>
            </w:r>
          </w:p>
        </w:tc>
      </w:tr>
      <w:tr w:rsidR="002E7A80" w:rsidRPr="00CC2976">
        <w:trPr>
          <w:cantSplit/>
        </w:trPr>
        <w:tc>
          <w:tcPr>
            <w:tcW w:w="833" w:type="pct"/>
          </w:tcPr>
          <w:p w:rsidR="002E7A80" w:rsidRPr="00CC2976" w:rsidRDefault="002E7A80" w:rsidP="007014BD">
            <w:pPr>
              <w:pStyle w:val="BodyText"/>
              <w:spacing w:after="0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А–</w:t>
            </w:r>
          </w:p>
        </w:tc>
        <w:tc>
          <w:tcPr>
            <w:tcW w:w="872" w:type="pct"/>
          </w:tcPr>
          <w:p w:rsidR="002E7A80" w:rsidRPr="00CC2976" w:rsidRDefault="002E7A80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3,67</w:t>
            </w:r>
          </w:p>
        </w:tc>
        <w:tc>
          <w:tcPr>
            <w:tcW w:w="1551" w:type="pct"/>
          </w:tcPr>
          <w:p w:rsidR="002E7A80" w:rsidRPr="00CC2976" w:rsidRDefault="002E7A80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90–94</w:t>
            </w:r>
          </w:p>
        </w:tc>
        <w:tc>
          <w:tcPr>
            <w:tcW w:w="1744" w:type="pct"/>
            <w:vMerge/>
            <w:vAlign w:val="center"/>
          </w:tcPr>
          <w:p w:rsidR="002E7A80" w:rsidRPr="00CC2976" w:rsidRDefault="002E7A80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2E7A80" w:rsidRPr="00CC2976">
        <w:trPr>
          <w:cantSplit/>
        </w:trPr>
        <w:tc>
          <w:tcPr>
            <w:tcW w:w="833" w:type="pct"/>
          </w:tcPr>
          <w:p w:rsidR="002E7A80" w:rsidRPr="00CC2976" w:rsidRDefault="002E7A80" w:rsidP="007014BD">
            <w:pPr>
              <w:pStyle w:val="BodyText"/>
              <w:spacing w:after="0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В+</w:t>
            </w:r>
          </w:p>
        </w:tc>
        <w:tc>
          <w:tcPr>
            <w:tcW w:w="872" w:type="pct"/>
          </w:tcPr>
          <w:p w:rsidR="002E7A80" w:rsidRPr="00CC2976" w:rsidRDefault="002E7A80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3,33</w:t>
            </w:r>
          </w:p>
        </w:tc>
        <w:tc>
          <w:tcPr>
            <w:tcW w:w="1551" w:type="pct"/>
          </w:tcPr>
          <w:p w:rsidR="002E7A80" w:rsidRPr="00CC2976" w:rsidRDefault="002E7A80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85–89</w:t>
            </w:r>
          </w:p>
        </w:tc>
        <w:tc>
          <w:tcPr>
            <w:tcW w:w="1744" w:type="pct"/>
            <w:vMerge w:val="restart"/>
            <w:vAlign w:val="center"/>
          </w:tcPr>
          <w:p w:rsidR="002E7A80" w:rsidRPr="00CC2976" w:rsidRDefault="002E7A80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хорошо</w:t>
            </w:r>
          </w:p>
        </w:tc>
      </w:tr>
      <w:tr w:rsidR="002E7A80" w:rsidRPr="00CC2976">
        <w:trPr>
          <w:cantSplit/>
        </w:trPr>
        <w:tc>
          <w:tcPr>
            <w:tcW w:w="833" w:type="pct"/>
          </w:tcPr>
          <w:p w:rsidR="002E7A80" w:rsidRPr="00CC2976" w:rsidRDefault="002E7A80" w:rsidP="007014BD">
            <w:pPr>
              <w:pStyle w:val="BodyText"/>
              <w:spacing w:after="0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В</w:t>
            </w:r>
          </w:p>
        </w:tc>
        <w:tc>
          <w:tcPr>
            <w:tcW w:w="872" w:type="pct"/>
          </w:tcPr>
          <w:p w:rsidR="002E7A80" w:rsidRPr="00CC2976" w:rsidRDefault="002E7A80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3,0</w:t>
            </w:r>
          </w:p>
        </w:tc>
        <w:tc>
          <w:tcPr>
            <w:tcW w:w="1551" w:type="pct"/>
          </w:tcPr>
          <w:p w:rsidR="002E7A80" w:rsidRPr="00CC2976" w:rsidRDefault="002E7A80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80–84</w:t>
            </w:r>
          </w:p>
        </w:tc>
        <w:tc>
          <w:tcPr>
            <w:tcW w:w="1744" w:type="pct"/>
            <w:vMerge/>
            <w:vAlign w:val="center"/>
          </w:tcPr>
          <w:p w:rsidR="002E7A80" w:rsidRPr="00CC2976" w:rsidRDefault="002E7A80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2E7A80" w:rsidRPr="00CC2976">
        <w:trPr>
          <w:cantSplit/>
        </w:trPr>
        <w:tc>
          <w:tcPr>
            <w:tcW w:w="833" w:type="pct"/>
          </w:tcPr>
          <w:p w:rsidR="002E7A80" w:rsidRPr="00CC2976" w:rsidRDefault="002E7A80" w:rsidP="007014BD">
            <w:pPr>
              <w:pStyle w:val="BodyText"/>
              <w:spacing w:after="0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В–</w:t>
            </w:r>
          </w:p>
        </w:tc>
        <w:tc>
          <w:tcPr>
            <w:tcW w:w="872" w:type="pct"/>
          </w:tcPr>
          <w:p w:rsidR="002E7A80" w:rsidRPr="00CC2976" w:rsidRDefault="002E7A80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2,67</w:t>
            </w:r>
          </w:p>
        </w:tc>
        <w:tc>
          <w:tcPr>
            <w:tcW w:w="1551" w:type="pct"/>
          </w:tcPr>
          <w:p w:rsidR="002E7A80" w:rsidRPr="00CC2976" w:rsidRDefault="002E7A80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75–79</w:t>
            </w:r>
          </w:p>
        </w:tc>
        <w:tc>
          <w:tcPr>
            <w:tcW w:w="1744" w:type="pct"/>
            <w:vMerge/>
            <w:vAlign w:val="center"/>
          </w:tcPr>
          <w:p w:rsidR="002E7A80" w:rsidRPr="00CC2976" w:rsidRDefault="002E7A80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2E7A80" w:rsidRPr="00CC2976">
        <w:trPr>
          <w:cantSplit/>
        </w:trPr>
        <w:tc>
          <w:tcPr>
            <w:tcW w:w="833" w:type="pct"/>
          </w:tcPr>
          <w:p w:rsidR="002E7A80" w:rsidRPr="00CC2976" w:rsidRDefault="002E7A80" w:rsidP="007014BD">
            <w:pPr>
              <w:pStyle w:val="BodyText"/>
              <w:spacing w:after="0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С+</w:t>
            </w:r>
          </w:p>
        </w:tc>
        <w:tc>
          <w:tcPr>
            <w:tcW w:w="872" w:type="pct"/>
          </w:tcPr>
          <w:p w:rsidR="002E7A80" w:rsidRPr="00CC2976" w:rsidRDefault="002E7A80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2,33</w:t>
            </w:r>
          </w:p>
        </w:tc>
        <w:tc>
          <w:tcPr>
            <w:tcW w:w="1551" w:type="pct"/>
          </w:tcPr>
          <w:p w:rsidR="002E7A80" w:rsidRPr="00CC2976" w:rsidRDefault="002E7A80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70–74</w:t>
            </w:r>
          </w:p>
        </w:tc>
        <w:tc>
          <w:tcPr>
            <w:tcW w:w="1744" w:type="pct"/>
            <w:vMerge w:val="restart"/>
            <w:vAlign w:val="center"/>
          </w:tcPr>
          <w:p w:rsidR="002E7A80" w:rsidRPr="00CC2976" w:rsidRDefault="002E7A80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удовлетворительно</w:t>
            </w:r>
          </w:p>
        </w:tc>
      </w:tr>
      <w:tr w:rsidR="002E7A80" w:rsidRPr="00CC2976">
        <w:trPr>
          <w:cantSplit/>
        </w:trPr>
        <w:tc>
          <w:tcPr>
            <w:tcW w:w="833" w:type="pct"/>
          </w:tcPr>
          <w:p w:rsidR="002E7A80" w:rsidRPr="00CC2976" w:rsidRDefault="002E7A80" w:rsidP="007014BD">
            <w:pPr>
              <w:pStyle w:val="BodyText"/>
              <w:spacing w:after="0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С</w:t>
            </w:r>
          </w:p>
        </w:tc>
        <w:tc>
          <w:tcPr>
            <w:tcW w:w="872" w:type="pct"/>
          </w:tcPr>
          <w:p w:rsidR="002E7A80" w:rsidRPr="00CC2976" w:rsidRDefault="002E7A80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2,0</w:t>
            </w:r>
          </w:p>
        </w:tc>
        <w:tc>
          <w:tcPr>
            <w:tcW w:w="1551" w:type="pct"/>
          </w:tcPr>
          <w:p w:rsidR="002E7A80" w:rsidRPr="00CC2976" w:rsidRDefault="002E7A80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65–69</w:t>
            </w:r>
          </w:p>
        </w:tc>
        <w:tc>
          <w:tcPr>
            <w:tcW w:w="1744" w:type="pct"/>
            <w:vMerge/>
            <w:vAlign w:val="center"/>
          </w:tcPr>
          <w:p w:rsidR="002E7A80" w:rsidRPr="00CC2976" w:rsidRDefault="002E7A80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2E7A80" w:rsidRPr="00CC2976">
        <w:trPr>
          <w:cantSplit/>
        </w:trPr>
        <w:tc>
          <w:tcPr>
            <w:tcW w:w="833" w:type="pct"/>
          </w:tcPr>
          <w:p w:rsidR="002E7A80" w:rsidRPr="00CC2976" w:rsidRDefault="002E7A80" w:rsidP="007014BD">
            <w:pPr>
              <w:pStyle w:val="BodyText"/>
              <w:spacing w:after="0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С–</w:t>
            </w:r>
          </w:p>
        </w:tc>
        <w:tc>
          <w:tcPr>
            <w:tcW w:w="872" w:type="pct"/>
          </w:tcPr>
          <w:p w:rsidR="002E7A80" w:rsidRPr="00CC2976" w:rsidRDefault="002E7A80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1,67</w:t>
            </w:r>
          </w:p>
        </w:tc>
        <w:tc>
          <w:tcPr>
            <w:tcW w:w="1551" w:type="pct"/>
          </w:tcPr>
          <w:p w:rsidR="002E7A80" w:rsidRPr="00CC2976" w:rsidRDefault="002E7A80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60–64</w:t>
            </w:r>
          </w:p>
        </w:tc>
        <w:tc>
          <w:tcPr>
            <w:tcW w:w="1744" w:type="pct"/>
            <w:vMerge/>
            <w:vAlign w:val="center"/>
          </w:tcPr>
          <w:p w:rsidR="002E7A80" w:rsidRPr="00CC2976" w:rsidRDefault="002E7A80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2E7A80" w:rsidRPr="00CC2976">
        <w:trPr>
          <w:cantSplit/>
        </w:trPr>
        <w:tc>
          <w:tcPr>
            <w:tcW w:w="833" w:type="pct"/>
          </w:tcPr>
          <w:p w:rsidR="002E7A80" w:rsidRPr="00CC2976" w:rsidRDefault="002E7A80" w:rsidP="007014BD">
            <w:pPr>
              <w:pStyle w:val="BodyText"/>
              <w:spacing w:after="0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  <w:lang w:val="en-US"/>
              </w:rPr>
              <w:t>D</w:t>
            </w:r>
            <w:r w:rsidRPr="00CC2976">
              <w:rPr>
                <w:sz w:val="24"/>
                <w:szCs w:val="24"/>
              </w:rPr>
              <w:t>+</w:t>
            </w:r>
          </w:p>
        </w:tc>
        <w:tc>
          <w:tcPr>
            <w:tcW w:w="872" w:type="pct"/>
          </w:tcPr>
          <w:p w:rsidR="002E7A80" w:rsidRPr="00CC2976" w:rsidRDefault="002E7A80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1,33</w:t>
            </w:r>
          </w:p>
        </w:tc>
        <w:tc>
          <w:tcPr>
            <w:tcW w:w="1551" w:type="pct"/>
          </w:tcPr>
          <w:p w:rsidR="002E7A80" w:rsidRPr="00CC2976" w:rsidRDefault="002E7A80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55–59</w:t>
            </w:r>
          </w:p>
        </w:tc>
        <w:tc>
          <w:tcPr>
            <w:tcW w:w="1744" w:type="pct"/>
            <w:vMerge/>
            <w:vAlign w:val="center"/>
          </w:tcPr>
          <w:p w:rsidR="002E7A80" w:rsidRPr="00CC2976" w:rsidRDefault="002E7A80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2E7A80" w:rsidRPr="00CC2976">
        <w:trPr>
          <w:cantSplit/>
        </w:trPr>
        <w:tc>
          <w:tcPr>
            <w:tcW w:w="833" w:type="pct"/>
          </w:tcPr>
          <w:p w:rsidR="002E7A80" w:rsidRPr="00CC2976" w:rsidRDefault="002E7A80" w:rsidP="007014BD">
            <w:pPr>
              <w:pStyle w:val="BodyText"/>
              <w:spacing w:after="0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  <w:lang w:val="en-US"/>
              </w:rPr>
              <w:t>D</w:t>
            </w:r>
          </w:p>
        </w:tc>
        <w:tc>
          <w:tcPr>
            <w:tcW w:w="872" w:type="pct"/>
          </w:tcPr>
          <w:p w:rsidR="002E7A80" w:rsidRPr="00CC2976" w:rsidRDefault="002E7A80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1,0</w:t>
            </w:r>
          </w:p>
        </w:tc>
        <w:tc>
          <w:tcPr>
            <w:tcW w:w="1551" w:type="pct"/>
          </w:tcPr>
          <w:p w:rsidR="002E7A80" w:rsidRPr="00CC2976" w:rsidRDefault="002E7A80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50–54</w:t>
            </w:r>
          </w:p>
        </w:tc>
        <w:tc>
          <w:tcPr>
            <w:tcW w:w="1744" w:type="pct"/>
            <w:vMerge/>
            <w:vAlign w:val="center"/>
          </w:tcPr>
          <w:p w:rsidR="002E7A80" w:rsidRPr="00CC2976" w:rsidRDefault="002E7A80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2E7A80" w:rsidRPr="00CC2976">
        <w:tc>
          <w:tcPr>
            <w:tcW w:w="833" w:type="pct"/>
          </w:tcPr>
          <w:p w:rsidR="002E7A80" w:rsidRPr="00CC2976" w:rsidRDefault="002E7A80" w:rsidP="007014BD">
            <w:pPr>
              <w:pStyle w:val="BodyText"/>
              <w:spacing w:after="0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  <w:lang w:val="en-US"/>
              </w:rPr>
              <w:t>F</w:t>
            </w:r>
          </w:p>
        </w:tc>
        <w:tc>
          <w:tcPr>
            <w:tcW w:w="872" w:type="pct"/>
          </w:tcPr>
          <w:p w:rsidR="002E7A80" w:rsidRPr="00CC2976" w:rsidRDefault="002E7A80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0</w:t>
            </w:r>
          </w:p>
        </w:tc>
        <w:tc>
          <w:tcPr>
            <w:tcW w:w="1551" w:type="pct"/>
          </w:tcPr>
          <w:p w:rsidR="002E7A80" w:rsidRPr="00CC2976" w:rsidRDefault="002E7A80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0–49</w:t>
            </w:r>
          </w:p>
        </w:tc>
        <w:tc>
          <w:tcPr>
            <w:tcW w:w="1744" w:type="pct"/>
            <w:vAlign w:val="center"/>
          </w:tcPr>
          <w:p w:rsidR="002E7A80" w:rsidRPr="00CC2976" w:rsidRDefault="002E7A80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неудовлетворительно</w:t>
            </w:r>
          </w:p>
        </w:tc>
      </w:tr>
    </w:tbl>
    <w:p w:rsidR="002E7A80" w:rsidRPr="00CC2976" w:rsidRDefault="002E7A80" w:rsidP="005F329C">
      <w:pPr>
        <w:rPr>
          <w:b/>
          <w:bCs/>
          <w:sz w:val="24"/>
          <w:szCs w:val="24"/>
        </w:rPr>
      </w:pPr>
    </w:p>
    <w:p w:rsidR="002E7A80" w:rsidRPr="00CC2976" w:rsidRDefault="002E7A80" w:rsidP="005F329C">
      <w:pPr>
        <w:jc w:val="center"/>
        <w:rPr>
          <w:color w:val="000000"/>
          <w:sz w:val="24"/>
          <w:szCs w:val="24"/>
        </w:rPr>
      </w:pPr>
      <w:r w:rsidRPr="00CC2976">
        <w:rPr>
          <w:b/>
          <w:bCs/>
          <w:sz w:val="24"/>
          <w:szCs w:val="24"/>
        </w:rPr>
        <w:t xml:space="preserve">4.3 </w:t>
      </w:r>
      <w:r w:rsidRPr="00CC2976">
        <w:rPr>
          <w:b/>
          <w:bCs/>
          <w:sz w:val="24"/>
          <w:szCs w:val="24"/>
          <w:lang w:val="kk-KZ"/>
        </w:rPr>
        <w:t>Материалы для рубежного и итогового контролей</w:t>
      </w:r>
    </w:p>
    <w:p w:rsidR="002E7A80" w:rsidRDefault="002E7A80" w:rsidP="005F329C">
      <w:pPr>
        <w:autoSpaceDE w:val="0"/>
        <w:autoSpaceDN w:val="0"/>
        <w:adjustRightInd w:val="0"/>
        <w:jc w:val="center"/>
        <w:rPr>
          <w:sz w:val="24"/>
          <w:szCs w:val="24"/>
        </w:rPr>
      </w:pPr>
    </w:p>
    <w:p w:rsidR="002E7A80" w:rsidRDefault="002E7A80" w:rsidP="005F329C">
      <w:pPr>
        <w:autoSpaceDE w:val="0"/>
        <w:autoSpaceDN w:val="0"/>
        <w:adjustRightInd w:val="0"/>
        <w:jc w:val="center"/>
        <w:rPr>
          <w:sz w:val="24"/>
          <w:szCs w:val="24"/>
        </w:rPr>
      </w:pPr>
      <w:r w:rsidRPr="00341BD2">
        <w:rPr>
          <w:sz w:val="24"/>
          <w:szCs w:val="24"/>
        </w:rPr>
        <w:t>Экзаменационные вопросы</w:t>
      </w:r>
    </w:p>
    <w:p w:rsidR="002E7A80" w:rsidRDefault="002E7A80" w:rsidP="005F329C">
      <w:pPr>
        <w:autoSpaceDE w:val="0"/>
        <w:autoSpaceDN w:val="0"/>
        <w:adjustRightInd w:val="0"/>
        <w:jc w:val="center"/>
        <w:rPr>
          <w:sz w:val="24"/>
          <w:szCs w:val="24"/>
        </w:rPr>
      </w:pPr>
    </w:p>
    <w:p w:rsidR="002E7A80" w:rsidRPr="00764145" w:rsidRDefault="002E7A80" w:rsidP="00764145">
      <w:pPr>
        <w:numPr>
          <w:ilvl w:val="0"/>
          <w:numId w:val="38"/>
        </w:numPr>
        <w:rPr>
          <w:sz w:val="24"/>
          <w:szCs w:val="24"/>
        </w:rPr>
      </w:pPr>
      <w:r w:rsidRPr="00764145">
        <w:rPr>
          <w:sz w:val="24"/>
          <w:szCs w:val="24"/>
        </w:rPr>
        <w:t>Классификация аэродромов.</w:t>
      </w:r>
    </w:p>
    <w:p w:rsidR="002E7A80" w:rsidRPr="00764145" w:rsidRDefault="002E7A80" w:rsidP="00764145">
      <w:pPr>
        <w:numPr>
          <w:ilvl w:val="0"/>
          <w:numId w:val="38"/>
        </w:numPr>
        <w:rPr>
          <w:sz w:val="24"/>
          <w:szCs w:val="24"/>
        </w:rPr>
      </w:pPr>
      <w:r w:rsidRPr="00764145">
        <w:rPr>
          <w:sz w:val="24"/>
          <w:szCs w:val="24"/>
        </w:rPr>
        <w:t>Требования предъявляемые к проектированию генерального плана летного поля.</w:t>
      </w:r>
    </w:p>
    <w:p w:rsidR="002E7A80" w:rsidRPr="00764145" w:rsidRDefault="002E7A80" w:rsidP="00764145">
      <w:pPr>
        <w:numPr>
          <w:ilvl w:val="0"/>
          <w:numId w:val="38"/>
        </w:numPr>
        <w:rPr>
          <w:sz w:val="24"/>
          <w:szCs w:val="24"/>
        </w:rPr>
      </w:pPr>
      <w:r w:rsidRPr="00764145">
        <w:rPr>
          <w:sz w:val="24"/>
          <w:szCs w:val="24"/>
        </w:rPr>
        <w:t>Что такое приаэродромная территория?</w:t>
      </w:r>
    </w:p>
    <w:p w:rsidR="002E7A80" w:rsidRPr="00764145" w:rsidRDefault="002E7A80" w:rsidP="00764145">
      <w:pPr>
        <w:numPr>
          <w:ilvl w:val="0"/>
          <w:numId w:val="38"/>
        </w:numPr>
        <w:rPr>
          <w:sz w:val="24"/>
          <w:szCs w:val="24"/>
        </w:rPr>
      </w:pPr>
      <w:r w:rsidRPr="00764145">
        <w:rPr>
          <w:sz w:val="24"/>
          <w:szCs w:val="24"/>
        </w:rPr>
        <w:t>Что такое аэродром?</w:t>
      </w:r>
    </w:p>
    <w:p w:rsidR="002E7A80" w:rsidRPr="00764145" w:rsidRDefault="002E7A80" w:rsidP="00764145">
      <w:pPr>
        <w:numPr>
          <w:ilvl w:val="0"/>
          <w:numId w:val="38"/>
        </w:numPr>
        <w:rPr>
          <w:sz w:val="24"/>
          <w:szCs w:val="24"/>
        </w:rPr>
      </w:pPr>
      <w:r w:rsidRPr="00764145">
        <w:rPr>
          <w:sz w:val="24"/>
          <w:szCs w:val="24"/>
        </w:rPr>
        <w:t>Что такое летное поле аэродрома?</w:t>
      </w:r>
    </w:p>
    <w:p w:rsidR="002E7A80" w:rsidRPr="00764145" w:rsidRDefault="002E7A80" w:rsidP="00764145">
      <w:pPr>
        <w:numPr>
          <w:ilvl w:val="0"/>
          <w:numId w:val="38"/>
        </w:numPr>
        <w:rPr>
          <w:sz w:val="24"/>
          <w:szCs w:val="24"/>
        </w:rPr>
      </w:pPr>
      <w:r w:rsidRPr="00764145">
        <w:rPr>
          <w:sz w:val="24"/>
          <w:szCs w:val="24"/>
        </w:rPr>
        <w:t>Что такое летная полоса?</w:t>
      </w:r>
    </w:p>
    <w:p w:rsidR="002E7A80" w:rsidRPr="00764145" w:rsidRDefault="002E7A80" w:rsidP="00764145">
      <w:pPr>
        <w:numPr>
          <w:ilvl w:val="0"/>
          <w:numId w:val="38"/>
        </w:numPr>
        <w:rPr>
          <w:sz w:val="24"/>
          <w:szCs w:val="24"/>
        </w:rPr>
      </w:pPr>
      <w:r w:rsidRPr="00764145">
        <w:rPr>
          <w:sz w:val="24"/>
          <w:szCs w:val="24"/>
        </w:rPr>
        <w:t>Что такое взлетно-посадочная полоса?</w:t>
      </w:r>
    </w:p>
    <w:p w:rsidR="002E7A80" w:rsidRPr="00764145" w:rsidRDefault="002E7A80" w:rsidP="00764145">
      <w:pPr>
        <w:numPr>
          <w:ilvl w:val="0"/>
          <w:numId w:val="38"/>
        </w:numPr>
        <w:rPr>
          <w:sz w:val="24"/>
          <w:szCs w:val="24"/>
        </w:rPr>
      </w:pPr>
      <w:r w:rsidRPr="00764145">
        <w:rPr>
          <w:sz w:val="24"/>
          <w:szCs w:val="24"/>
        </w:rPr>
        <w:t>Что такое рулежная дорожка?</w:t>
      </w:r>
    </w:p>
    <w:p w:rsidR="002E7A80" w:rsidRPr="00764145" w:rsidRDefault="002E7A80" w:rsidP="00764145">
      <w:pPr>
        <w:numPr>
          <w:ilvl w:val="0"/>
          <w:numId w:val="38"/>
        </w:numPr>
        <w:rPr>
          <w:sz w:val="24"/>
          <w:szCs w:val="24"/>
        </w:rPr>
      </w:pPr>
      <w:r w:rsidRPr="00764145">
        <w:rPr>
          <w:sz w:val="24"/>
          <w:szCs w:val="24"/>
        </w:rPr>
        <w:t>Что такое перрон?</w:t>
      </w:r>
    </w:p>
    <w:p w:rsidR="002E7A80" w:rsidRPr="00764145" w:rsidRDefault="002E7A80" w:rsidP="00764145">
      <w:pPr>
        <w:numPr>
          <w:ilvl w:val="0"/>
          <w:numId w:val="38"/>
        </w:numPr>
        <w:rPr>
          <w:sz w:val="24"/>
          <w:szCs w:val="24"/>
        </w:rPr>
      </w:pPr>
      <w:r w:rsidRPr="00764145">
        <w:rPr>
          <w:sz w:val="24"/>
          <w:szCs w:val="24"/>
        </w:rPr>
        <w:t>Что такое место стоянки воздушного судна?</w:t>
      </w:r>
    </w:p>
    <w:p w:rsidR="002E7A80" w:rsidRPr="00764145" w:rsidRDefault="002E7A80" w:rsidP="00764145">
      <w:pPr>
        <w:numPr>
          <w:ilvl w:val="0"/>
          <w:numId w:val="38"/>
        </w:numPr>
        <w:rPr>
          <w:sz w:val="24"/>
          <w:szCs w:val="24"/>
        </w:rPr>
      </w:pPr>
      <w:r w:rsidRPr="00764145">
        <w:rPr>
          <w:sz w:val="24"/>
          <w:szCs w:val="24"/>
        </w:rPr>
        <w:t>Что такое грунтовые основания летного поля?</w:t>
      </w:r>
    </w:p>
    <w:p w:rsidR="002E7A80" w:rsidRPr="00764145" w:rsidRDefault="002E7A80" w:rsidP="00764145">
      <w:pPr>
        <w:numPr>
          <w:ilvl w:val="0"/>
          <w:numId w:val="38"/>
        </w:numPr>
        <w:rPr>
          <w:sz w:val="24"/>
          <w:szCs w:val="24"/>
        </w:rPr>
      </w:pPr>
      <w:r w:rsidRPr="00764145">
        <w:rPr>
          <w:sz w:val="24"/>
          <w:szCs w:val="24"/>
        </w:rPr>
        <w:t>Что такое аэродромные покрытия?</w:t>
      </w:r>
    </w:p>
    <w:p w:rsidR="002E7A80" w:rsidRPr="00764145" w:rsidRDefault="002E7A80" w:rsidP="00764145">
      <w:pPr>
        <w:numPr>
          <w:ilvl w:val="0"/>
          <w:numId w:val="38"/>
        </w:numPr>
        <w:rPr>
          <w:sz w:val="24"/>
          <w:szCs w:val="24"/>
        </w:rPr>
      </w:pPr>
      <w:r w:rsidRPr="00764145">
        <w:rPr>
          <w:sz w:val="24"/>
          <w:szCs w:val="24"/>
        </w:rPr>
        <w:t xml:space="preserve"> Что такое водоотводные и дренажные системы?</w:t>
      </w:r>
    </w:p>
    <w:p w:rsidR="002E7A80" w:rsidRPr="00764145" w:rsidRDefault="002E7A80" w:rsidP="00764145">
      <w:pPr>
        <w:numPr>
          <w:ilvl w:val="0"/>
          <w:numId w:val="38"/>
        </w:numPr>
        <w:rPr>
          <w:sz w:val="24"/>
          <w:szCs w:val="24"/>
        </w:rPr>
      </w:pPr>
      <w:r w:rsidRPr="00764145">
        <w:rPr>
          <w:sz w:val="24"/>
          <w:szCs w:val="24"/>
        </w:rPr>
        <w:t xml:space="preserve"> Для чего необходимо устраивать укрепленные отмостки (сопряжения)?</w:t>
      </w:r>
    </w:p>
    <w:p w:rsidR="002E7A80" w:rsidRPr="00764145" w:rsidRDefault="002E7A80" w:rsidP="00764145">
      <w:pPr>
        <w:numPr>
          <w:ilvl w:val="0"/>
          <w:numId w:val="38"/>
        </w:numPr>
        <w:rPr>
          <w:sz w:val="24"/>
          <w:szCs w:val="24"/>
        </w:rPr>
      </w:pPr>
      <w:r w:rsidRPr="00764145">
        <w:rPr>
          <w:sz w:val="24"/>
          <w:szCs w:val="24"/>
        </w:rPr>
        <w:t xml:space="preserve"> Классификация аэропортов.</w:t>
      </w:r>
    </w:p>
    <w:p w:rsidR="002E7A80" w:rsidRPr="00764145" w:rsidRDefault="002E7A80" w:rsidP="00764145">
      <w:pPr>
        <w:numPr>
          <w:ilvl w:val="0"/>
          <w:numId w:val="38"/>
        </w:numPr>
        <w:rPr>
          <w:sz w:val="24"/>
          <w:szCs w:val="24"/>
        </w:rPr>
      </w:pPr>
      <w:r w:rsidRPr="00764145">
        <w:rPr>
          <w:sz w:val="24"/>
          <w:szCs w:val="24"/>
        </w:rPr>
        <w:t xml:space="preserve"> Тип местности по гидрогеологическим условиям.</w:t>
      </w:r>
    </w:p>
    <w:p w:rsidR="002E7A80" w:rsidRPr="00764145" w:rsidRDefault="002E7A80" w:rsidP="00764145">
      <w:pPr>
        <w:numPr>
          <w:ilvl w:val="0"/>
          <w:numId w:val="38"/>
        </w:numPr>
        <w:rPr>
          <w:sz w:val="24"/>
          <w:szCs w:val="24"/>
        </w:rPr>
      </w:pPr>
      <w:r w:rsidRPr="00764145">
        <w:rPr>
          <w:sz w:val="24"/>
          <w:szCs w:val="24"/>
        </w:rPr>
        <w:t xml:space="preserve"> Дорожно-климатическое районирование.</w:t>
      </w:r>
    </w:p>
    <w:p w:rsidR="002E7A80" w:rsidRPr="00764145" w:rsidRDefault="002E7A80" w:rsidP="00764145">
      <w:pPr>
        <w:numPr>
          <w:ilvl w:val="0"/>
          <w:numId w:val="38"/>
        </w:numPr>
        <w:rPr>
          <w:sz w:val="24"/>
          <w:szCs w:val="24"/>
        </w:rPr>
      </w:pPr>
      <w:r w:rsidRPr="00764145">
        <w:rPr>
          <w:sz w:val="24"/>
          <w:szCs w:val="24"/>
        </w:rPr>
        <w:t xml:space="preserve"> Проектирование вертикальной планировки аэродромов.</w:t>
      </w:r>
    </w:p>
    <w:p w:rsidR="002E7A80" w:rsidRPr="00764145" w:rsidRDefault="002E7A80" w:rsidP="00764145">
      <w:pPr>
        <w:numPr>
          <w:ilvl w:val="0"/>
          <w:numId w:val="38"/>
        </w:numPr>
        <w:rPr>
          <w:sz w:val="24"/>
          <w:szCs w:val="24"/>
        </w:rPr>
      </w:pPr>
      <w:r w:rsidRPr="00764145">
        <w:rPr>
          <w:sz w:val="24"/>
          <w:szCs w:val="24"/>
        </w:rPr>
        <w:t xml:space="preserve"> Конструирование и расчет искусственных покрытий аэродромов.</w:t>
      </w:r>
    </w:p>
    <w:p w:rsidR="002E7A80" w:rsidRPr="00764145" w:rsidRDefault="002E7A80" w:rsidP="00764145">
      <w:pPr>
        <w:numPr>
          <w:ilvl w:val="0"/>
          <w:numId w:val="38"/>
        </w:numPr>
        <w:rPr>
          <w:sz w:val="24"/>
          <w:szCs w:val="24"/>
        </w:rPr>
      </w:pPr>
      <w:r w:rsidRPr="00764145">
        <w:rPr>
          <w:sz w:val="24"/>
          <w:szCs w:val="24"/>
        </w:rPr>
        <w:t xml:space="preserve"> Усиление существующих покрытий.</w:t>
      </w:r>
    </w:p>
    <w:p w:rsidR="002E7A80" w:rsidRDefault="002E7A80" w:rsidP="005F329C">
      <w:pPr>
        <w:autoSpaceDE w:val="0"/>
        <w:autoSpaceDN w:val="0"/>
        <w:adjustRightInd w:val="0"/>
        <w:jc w:val="center"/>
        <w:rPr>
          <w:sz w:val="24"/>
          <w:szCs w:val="24"/>
        </w:rPr>
      </w:pPr>
    </w:p>
    <w:p w:rsidR="002E7A80" w:rsidRDefault="002E7A80" w:rsidP="005F329C">
      <w:pPr>
        <w:autoSpaceDE w:val="0"/>
        <w:autoSpaceDN w:val="0"/>
        <w:adjustRightInd w:val="0"/>
        <w:jc w:val="center"/>
        <w:rPr>
          <w:sz w:val="24"/>
          <w:szCs w:val="24"/>
        </w:rPr>
      </w:pPr>
    </w:p>
    <w:p w:rsidR="002E7A80" w:rsidRDefault="002E7A80" w:rsidP="005F329C">
      <w:pPr>
        <w:autoSpaceDE w:val="0"/>
        <w:autoSpaceDN w:val="0"/>
        <w:adjustRightInd w:val="0"/>
        <w:jc w:val="center"/>
        <w:rPr>
          <w:sz w:val="24"/>
          <w:szCs w:val="24"/>
        </w:rPr>
      </w:pPr>
    </w:p>
    <w:p w:rsidR="002E7A80" w:rsidRDefault="002E7A80" w:rsidP="005F329C">
      <w:pPr>
        <w:autoSpaceDE w:val="0"/>
        <w:autoSpaceDN w:val="0"/>
        <w:adjustRightInd w:val="0"/>
        <w:jc w:val="center"/>
        <w:rPr>
          <w:sz w:val="24"/>
          <w:szCs w:val="24"/>
        </w:rPr>
      </w:pPr>
    </w:p>
    <w:p w:rsidR="002E7A80" w:rsidRPr="00CC2976" w:rsidRDefault="002E7A80" w:rsidP="006B1610">
      <w:pPr>
        <w:jc w:val="center"/>
        <w:rPr>
          <w:color w:val="000000"/>
          <w:sz w:val="24"/>
          <w:szCs w:val="24"/>
        </w:rPr>
      </w:pPr>
      <w:r w:rsidRPr="00CC2976">
        <w:rPr>
          <w:color w:val="000000"/>
          <w:sz w:val="24"/>
          <w:szCs w:val="24"/>
        </w:rPr>
        <w:t>5 ОСНОВНЫЕ ФОРМЫ И МЕТОДЫ ОБУЧЕНИЯ</w:t>
      </w:r>
    </w:p>
    <w:p w:rsidR="002E7A80" w:rsidRPr="00CC2976" w:rsidRDefault="002E7A80" w:rsidP="006B1610">
      <w:pPr>
        <w:jc w:val="center"/>
        <w:rPr>
          <w:color w:val="000000"/>
          <w:sz w:val="24"/>
          <w:szCs w:val="24"/>
        </w:rPr>
      </w:pPr>
    </w:p>
    <w:p w:rsidR="002E7A80" w:rsidRDefault="002E7A80" w:rsidP="006B1610">
      <w:pPr>
        <w:tabs>
          <w:tab w:val="num" w:pos="1440"/>
        </w:tabs>
        <w:ind w:firstLine="567"/>
        <w:jc w:val="both"/>
        <w:rPr>
          <w:sz w:val="24"/>
          <w:szCs w:val="24"/>
        </w:rPr>
      </w:pPr>
      <w:r w:rsidRPr="00CC2976">
        <w:rPr>
          <w:sz w:val="24"/>
          <w:szCs w:val="24"/>
        </w:rPr>
        <w:t>В ходе преподавания дисциплины используются следующие методы (технологии) обучения, способствующие вовлечению обучающихся в поиск и управление знаниями, приобретению опыта самостоятельного решения разнообразных задач:</w:t>
      </w:r>
    </w:p>
    <w:p w:rsidR="002E7A80" w:rsidRPr="006A0076" w:rsidRDefault="002E7A80" w:rsidP="004F070A">
      <w:pPr>
        <w:tabs>
          <w:tab w:val="num" w:pos="1440"/>
        </w:tabs>
        <w:jc w:val="both"/>
        <w:rPr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085"/>
        <w:gridCol w:w="1134"/>
        <w:gridCol w:w="1843"/>
        <w:gridCol w:w="1418"/>
      </w:tblGrid>
      <w:tr w:rsidR="002E7A80" w:rsidRPr="006A0076">
        <w:trPr>
          <w:trHeight w:val="785"/>
          <w:jc w:val="center"/>
        </w:trPr>
        <w:tc>
          <w:tcPr>
            <w:tcW w:w="5085" w:type="dxa"/>
            <w:vAlign w:val="center"/>
          </w:tcPr>
          <w:p w:rsidR="002E7A80" w:rsidRPr="006A0076" w:rsidRDefault="002E7A80" w:rsidP="001E594F">
            <w:pPr>
              <w:tabs>
                <w:tab w:val="num" w:pos="1440"/>
              </w:tabs>
              <w:jc w:val="center"/>
              <w:rPr>
                <w:sz w:val="24"/>
                <w:szCs w:val="24"/>
              </w:rPr>
            </w:pPr>
            <w:r w:rsidRPr="006A0076">
              <w:rPr>
                <w:sz w:val="24"/>
                <w:szCs w:val="24"/>
              </w:rPr>
              <w:t>Методы и формы организации обучения</w:t>
            </w:r>
          </w:p>
        </w:tc>
        <w:tc>
          <w:tcPr>
            <w:tcW w:w="1134" w:type="dxa"/>
            <w:vAlign w:val="center"/>
          </w:tcPr>
          <w:p w:rsidR="002E7A80" w:rsidRPr="006A0076" w:rsidRDefault="002E7A80" w:rsidP="001E594F">
            <w:pPr>
              <w:tabs>
                <w:tab w:val="num" w:pos="1440"/>
              </w:tabs>
              <w:jc w:val="center"/>
              <w:rPr>
                <w:sz w:val="24"/>
                <w:szCs w:val="24"/>
              </w:rPr>
            </w:pPr>
            <w:r w:rsidRPr="006A0076">
              <w:rPr>
                <w:sz w:val="24"/>
                <w:szCs w:val="24"/>
              </w:rPr>
              <w:t>Лекции</w:t>
            </w:r>
          </w:p>
        </w:tc>
        <w:tc>
          <w:tcPr>
            <w:tcW w:w="1843" w:type="dxa"/>
            <w:vAlign w:val="center"/>
          </w:tcPr>
          <w:p w:rsidR="002E7A80" w:rsidRPr="006A0076" w:rsidRDefault="002E7A80" w:rsidP="001E594F">
            <w:pPr>
              <w:tabs>
                <w:tab w:val="num" w:pos="1440"/>
              </w:tabs>
              <w:jc w:val="center"/>
              <w:rPr>
                <w:sz w:val="24"/>
                <w:szCs w:val="24"/>
              </w:rPr>
            </w:pPr>
            <w:r w:rsidRPr="006A0076">
              <w:rPr>
                <w:sz w:val="24"/>
                <w:szCs w:val="24"/>
              </w:rPr>
              <w:t>Практические занятия</w:t>
            </w:r>
          </w:p>
        </w:tc>
        <w:tc>
          <w:tcPr>
            <w:tcW w:w="1418" w:type="dxa"/>
            <w:vAlign w:val="center"/>
          </w:tcPr>
          <w:p w:rsidR="002E7A80" w:rsidRPr="006A0076" w:rsidRDefault="002E7A80" w:rsidP="001E594F">
            <w:pPr>
              <w:tabs>
                <w:tab w:val="num" w:pos="1440"/>
              </w:tabs>
              <w:jc w:val="center"/>
              <w:rPr>
                <w:sz w:val="24"/>
                <w:szCs w:val="24"/>
              </w:rPr>
            </w:pPr>
            <w:r w:rsidRPr="006A0076">
              <w:rPr>
                <w:sz w:val="24"/>
                <w:szCs w:val="24"/>
              </w:rPr>
              <w:t>СРОП и СРО</w:t>
            </w:r>
          </w:p>
        </w:tc>
      </w:tr>
      <w:tr w:rsidR="002E7A80" w:rsidRPr="006A0076">
        <w:trPr>
          <w:jc w:val="center"/>
        </w:trPr>
        <w:tc>
          <w:tcPr>
            <w:tcW w:w="5085" w:type="dxa"/>
            <w:vAlign w:val="center"/>
          </w:tcPr>
          <w:p w:rsidR="002E7A80" w:rsidRPr="006A0076" w:rsidRDefault="002E7A80" w:rsidP="001E594F">
            <w:pPr>
              <w:tabs>
                <w:tab w:val="num" w:pos="1440"/>
              </w:tabs>
              <w:jc w:val="center"/>
              <w:rPr>
                <w:sz w:val="24"/>
                <w:szCs w:val="24"/>
              </w:rPr>
            </w:pPr>
            <w:r w:rsidRPr="006A0076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  <w:vAlign w:val="center"/>
          </w:tcPr>
          <w:p w:rsidR="002E7A80" w:rsidRPr="006A0076" w:rsidRDefault="002E7A80" w:rsidP="001E594F">
            <w:pPr>
              <w:tabs>
                <w:tab w:val="num" w:pos="1440"/>
              </w:tabs>
              <w:jc w:val="center"/>
              <w:rPr>
                <w:sz w:val="24"/>
                <w:szCs w:val="24"/>
              </w:rPr>
            </w:pPr>
            <w:r w:rsidRPr="006A0076">
              <w:rPr>
                <w:sz w:val="24"/>
                <w:szCs w:val="24"/>
              </w:rPr>
              <w:t>2</w:t>
            </w:r>
          </w:p>
        </w:tc>
        <w:tc>
          <w:tcPr>
            <w:tcW w:w="1843" w:type="dxa"/>
            <w:vAlign w:val="center"/>
          </w:tcPr>
          <w:p w:rsidR="002E7A80" w:rsidRPr="006A0076" w:rsidRDefault="002E7A80" w:rsidP="001E594F">
            <w:pPr>
              <w:tabs>
                <w:tab w:val="num" w:pos="1440"/>
              </w:tabs>
              <w:jc w:val="center"/>
              <w:rPr>
                <w:sz w:val="24"/>
                <w:szCs w:val="24"/>
              </w:rPr>
            </w:pPr>
            <w:r w:rsidRPr="006A0076">
              <w:rPr>
                <w:sz w:val="24"/>
                <w:szCs w:val="24"/>
              </w:rPr>
              <w:t>3</w:t>
            </w:r>
          </w:p>
        </w:tc>
        <w:tc>
          <w:tcPr>
            <w:tcW w:w="1418" w:type="dxa"/>
            <w:vAlign w:val="center"/>
          </w:tcPr>
          <w:p w:rsidR="002E7A80" w:rsidRPr="006A0076" w:rsidRDefault="002E7A80" w:rsidP="001E594F">
            <w:pPr>
              <w:tabs>
                <w:tab w:val="num" w:pos="1440"/>
              </w:tabs>
              <w:jc w:val="center"/>
              <w:rPr>
                <w:sz w:val="24"/>
                <w:szCs w:val="24"/>
              </w:rPr>
            </w:pPr>
            <w:r w:rsidRPr="006A0076">
              <w:rPr>
                <w:sz w:val="24"/>
                <w:szCs w:val="24"/>
              </w:rPr>
              <w:t>4</w:t>
            </w:r>
          </w:p>
        </w:tc>
      </w:tr>
      <w:tr w:rsidR="002E7A80" w:rsidRPr="006A0076">
        <w:trPr>
          <w:jc w:val="center"/>
        </w:trPr>
        <w:tc>
          <w:tcPr>
            <w:tcW w:w="5085" w:type="dxa"/>
            <w:vAlign w:val="center"/>
          </w:tcPr>
          <w:p w:rsidR="002E7A80" w:rsidRPr="006A0076" w:rsidRDefault="002E7A80" w:rsidP="001E594F">
            <w:pPr>
              <w:tabs>
                <w:tab w:val="num" w:pos="1440"/>
              </w:tabs>
              <w:rPr>
                <w:sz w:val="24"/>
                <w:szCs w:val="24"/>
              </w:rPr>
            </w:pPr>
            <w:r w:rsidRPr="006A0076">
              <w:rPr>
                <w:sz w:val="24"/>
                <w:szCs w:val="24"/>
              </w:rPr>
              <w:t>Методы проблемно-поискового обучения</w:t>
            </w:r>
          </w:p>
        </w:tc>
        <w:tc>
          <w:tcPr>
            <w:tcW w:w="1134" w:type="dxa"/>
            <w:vAlign w:val="center"/>
          </w:tcPr>
          <w:p w:rsidR="002E7A80" w:rsidRPr="006A0076" w:rsidRDefault="002E7A80" w:rsidP="001E594F">
            <w:pPr>
              <w:tabs>
                <w:tab w:val="num" w:pos="1440"/>
              </w:tabs>
              <w:jc w:val="center"/>
              <w:rPr>
                <w:sz w:val="24"/>
                <w:szCs w:val="24"/>
              </w:rPr>
            </w:pPr>
            <w:r w:rsidRPr="006A0076">
              <w:rPr>
                <w:sz w:val="24"/>
                <w:szCs w:val="24"/>
              </w:rPr>
              <w:t>+</w:t>
            </w:r>
          </w:p>
        </w:tc>
        <w:tc>
          <w:tcPr>
            <w:tcW w:w="1843" w:type="dxa"/>
            <w:vAlign w:val="center"/>
          </w:tcPr>
          <w:p w:rsidR="002E7A80" w:rsidRPr="006A0076" w:rsidRDefault="002E7A80" w:rsidP="001E594F">
            <w:pPr>
              <w:tabs>
                <w:tab w:val="num" w:pos="1440"/>
              </w:tabs>
              <w:jc w:val="center"/>
              <w:rPr>
                <w:sz w:val="24"/>
                <w:szCs w:val="24"/>
              </w:rPr>
            </w:pPr>
            <w:r w:rsidRPr="006A0076">
              <w:rPr>
                <w:sz w:val="24"/>
                <w:szCs w:val="24"/>
              </w:rPr>
              <w:t>+</w:t>
            </w:r>
          </w:p>
        </w:tc>
        <w:tc>
          <w:tcPr>
            <w:tcW w:w="1418" w:type="dxa"/>
            <w:vAlign w:val="center"/>
          </w:tcPr>
          <w:p w:rsidR="002E7A80" w:rsidRPr="006A0076" w:rsidRDefault="002E7A80" w:rsidP="001E594F">
            <w:pPr>
              <w:tabs>
                <w:tab w:val="num" w:pos="1440"/>
              </w:tabs>
              <w:jc w:val="center"/>
              <w:rPr>
                <w:sz w:val="24"/>
                <w:szCs w:val="24"/>
              </w:rPr>
            </w:pPr>
            <w:r w:rsidRPr="006A0076">
              <w:rPr>
                <w:sz w:val="24"/>
                <w:szCs w:val="24"/>
              </w:rPr>
              <w:t>+</w:t>
            </w:r>
          </w:p>
        </w:tc>
      </w:tr>
      <w:tr w:rsidR="002E7A80" w:rsidRPr="006A0076">
        <w:trPr>
          <w:jc w:val="center"/>
        </w:trPr>
        <w:tc>
          <w:tcPr>
            <w:tcW w:w="5085" w:type="dxa"/>
            <w:vAlign w:val="center"/>
          </w:tcPr>
          <w:p w:rsidR="002E7A80" w:rsidRPr="006A0076" w:rsidRDefault="002E7A80" w:rsidP="001E594F">
            <w:pPr>
              <w:tabs>
                <w:tab w:val="num" w:pos="1440"/>
              </w:tabs>
              <w:rPr>
                <w:sz w:val="24"/>
                <w:szCs w:val="24"/>
              </w:rPr>
            </w:pPr>
            <w:r w:rsidRPr="006A0076">
              <w:rPr>
                <w:sz w:val="24"/>
                <w:szCs w:val="24"/>
              </w:rPr>
              <w:t>Метод интерактивного обучения</w:t>
            </w:r>
          </w:p>
        </w:tc>
        <w:tc>
          <w:tcPr>
            <w:tcW w:w="1134" w:type="dxa"/>
            <w:vAlign w:val="center"/>
          </w:tcPr>
          <w:p w:rsidR="002E7A80" w:rsidRPr="006A0076" w:rsidRDefault="002E7A80" w:rsidP="001E594F">
            <w:pPr>
              <w:tabs>
                <w:tab w:val="num" w:pos="1440"/>
              </w:tabs>
              <w:jc w:val="center"/>
              <w:rPr>
                <w:sz w:val="24"/>
                <w:szCs w:val="24"/>
              </w:rPr>
            </w:pPr>
            <w:r w:rsidRPr="006A0076">
              <w:rPr>
                <w:sz w:val="24"/>
                <w:szCs w:val="24"/>
              </w:rPr>
              <w:t>+</w:t>
            </w:r>
          </w:p>
        </w:tc>
        <w:tc>
          <w:tcPr>
            <w:tcW w:w="1843" w:type="dxa"/>
            <w:vAlign w:val="center"/>
          </w:tcPr>
          <w:p w:rsidR="002E7A80" w:rsidRPr="006A0076" w:rsidRDefault="002E7A80" w:rsidP="001E594F">
            <w:pPr>
              <w:tabs>
                <w:tab w:val="num" w:pos="1440"/>
              </w:tabs>
              <w:jc w:val="center"/>
              <w:rPr>
                <w:sz w:val="24"/>
                <w:szCs w:val="24"/>
              </w:rPr>
            </w:pPr>
            <w:r w:rsidRPr="006A0076">
              <w:rPr>
                <w:sz w:val="24"/>
                <w:szCs w:val="24"/>
              </w:rPr>
              <w:t>+</w:t>
            </w:r>
          </w:p>
        </w:tc>
        <w:tc>
          <w:tcPr>
            <w:tcW w:w="1418" w:type="dxa"/>
            <w:vAlign w:val="center"/>
          </w:tcPr>
          <w:p w:rsidR="002E7A80" w:rsidRPr="006A0076" w:rsidRDefault="002E7A80" w:rsidP="001E594F">
            <w:pPr>
              <w:tabs>
                <w:tab w:val="num" w:pos="1440"/>
              </w:tabs>
              <w:jc w:val="center"/>
              <w:rPr>
                <w:sz w:val="24"/>
                <w:szCs w:val="24"/>
              </w:rPr>
            </w:pPr>
          </w:p>
        </w:tc>
      </w:tr>
    </w:tbl>
    <w:p w:rsidR="002E7A80" w:rsidRPr="00CC2976" w:rsidRDefault="002E7A80" w:rsidP="006B1610">
      <w:pPr>
        <w:tabs>
          <w:tab w:val="num" w:pos="1440"/>
        </w:tabs>
        <w:ind w:firstLine="567"/>
        <w:jc w:val="both"/>
        <w:rPr>
          <w:sz w:val="24"/>
          <w:szCs w:val="24"/>
        </w:rPr>
      </w:pPr>
    </w:p>
    <w:p w:rsidR="002E7A80" w:rsidRPr="00CC2976" w:rsidRDefault="002E7A80" w:rsidP="006B1610">
      <w:pPr>
        <w:jc w:val="center"/>
        <w:rPr>
          <w:color w:val="000000"/>
          <w:sz w:val="24"/>
          <w:szCs w:val="24"/>
        </w:rPr>
      </w:pPr>
      <w:r w:rsidRPr="00CC2976">
        <w:rPr>
          <w:sz w:val="24"/>
          <w:szCs w:val="24"/>
        </w:rPr>
        <w:t>6</w:t>
      </w:r>
      <w:r w:rsidRPr="00CC2976">
        <w:rPr>
          <w:color w:val="000000"/>
          <w:sz w:val="24"/>
          <w:szCs w:val="24"/>
        </w:rPr>
        <w:t xml:space="preserve"> ВРЕМЯ КОНСУЛЬТАЦИЙ </w:t>
      </w:r>
    </w:p>
    <w:p w:rsidR="002E7A80" w:rsidRPr="00CC2976" w:rsidRDefault="002E7A80" w:rsidP="006B1610">
      <w:pPr>
        <w:jc w:val="center"/>
        <w:rPr>
          <w:color w:val="000000"/>
          <w:sz w:val="24"/>
          <w:szCs w:val="24"/>
        </w:rPr>
      </w:pPr>
    </w:p>
    <w:p w:rsidR="002E7A80" w:rsidRPr="00C85C29" w:rsidRDefault="002E7A80" w:rsidP="006B1610">
      <w:pPr>
        <w:rPr>
          <w:b/>
          <w:bCs/>
          <w:sz w:val="24"/>
          <w:szCs w:val="24"/>
          <w:lang w:val="kk-KZ"/>
        </w:rPr>
      </w:pPr>
      <w:r w:rsidRPr="00CC2976">
        <w:rPr>
          <w:color w:val="000000"/>
          <w:sz w:val="24"/>
          <w:szCs w:val="24"/>
        </w:rPr>
        <w:t>- по графику работы преподавателя.</w:t>
      </w:r>
    </w:p>
    <w:sectPr w:rsidR="002E7A80" w:rsidRPr="00C85C29" w:rsidSect="009802CC">
      <w:headerReference w:type="default" r:id="rId9"/>
      <w:pgSz w:w="11906" w:h="16838"/>
      <w:pgMar w:top="1134" w:right="851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E7A80" w:rsidRDefault="002E7A80" w:rsidP="009802CC">
      <w:r>
        <w:separator/>
      </w:r>
    </w:p>
  </w:endnote>
  <w:endnote w:type="continuationSeparator" w:id="1">
    <w:p w:rsidR="002E7A80" w:rsidRDefault="002E7A80" w:rsidP="009802C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libri Light">
    <w:panose1 w:val="00000000000000000000"/>
    <w:charset w:val="CC"/>
    <w:family w:val="swiss"/>
    <w:notTrueType/>
    <w:pitch w:val="variable"/>
    <w:sig w:usb0="00000203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KZ Times New Roman">
    <w:altName w:val="Times New Roman"/>
    <w:panose1 w:val="00000000000000000000"/>
    <w:charset w:val="CC"/>
    <w:family w:val="roman"/>
    <w:notTrueType/>
    <w:pitch w:val="variable"/>
    <w:sig w:usb0="00000203" w:usb1="00000000" w:usb2="00000000" w:usb3="00000000" w:csb0="00000005" w:csb1="00000000"/>
  </w:font>
  <w:font w:name="TimesNewRomanPSMT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E7A80" w:rsidRDefault="002E7A80" w:rsidP="009802CC">
      <w:r>
        <w:separator/>
      </w:r>
    </w:p>
  </w:footnote>
  <w:footnote w:type="continuationSeparator" w:id="1">
    <w:p w:rsidR="002E7A80" w:rsidRDefault="002E7A80" w:rsidP="009802C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-106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/>
    </w:tblPr>
    <w:tblGrid>
      <w:gridCol w:w="1153"/>
      <w:gridCol w:w="2810"/>
      <w:gridCol w:w="4054"/>
      <w:gridCol w:w="1553"/>
    </w:tblGrid>
    <w:tr w:rsidR="002E7A80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2E7A80" w:rsidRDefault="002E7A80" w:rsidP="009802CC">
          <w:pPr>
            <w:pStyle w:val="Header"/>
            <w:ind w:left="19"/>
            <w:jc w:val="center"/>
            <w:rPr>
              <w:sz w:val="16"/>
              <w:szCs w:val="16"/>
            </w:rPr>
          </w:pPr>
          <w:r w:rsidRPr="007C4D98">
            <w:rPr>
              <w:noProof/>
              <w:sz w:val="16"/>
              <w:szCs w:val="16"/>
            </w:rPr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Рисунок 1" o:spid="_x0000_i1026" type="#_x0000_t75" style="width:41.25pt;height:40.5pt;visibility:visible">
                <v:imagedata r:id="rId1" o:title=""/>
              </v:shape>
            </w:pict>
          </w:r>
        </w:p>
      </w:tc>
      <w:tc>
        <w:tcPr>
          <w:tcW w:w="6906" w:type="dxa"/>
          <w:gridSpan w:val="2"/>
        </w:tcPr>
        <w:p w:rsidR="002E7A80" w:rsidRPr="00AD0D8C" w:rsidRDefault="002E7A80" w:rsidP="009802CC">
          <w:pPr>
            <w:pStyle w:val="Header"/>
            <w:jc w:val="center"/>
            <w:rPr>
              <w:rFonts w:ascii="Tahoma" w:hAnsi="Tahoma" w:cs="Tahoma"/>
              <w:b/>
              <w:bCs/>
              <w:sz w:val="15"/>
              <w:szCs w:val="15"/>
            </w:rPr>
          </w:pPr>
          <w:r w:rsidRPr="00AD0D8C">
            <w:rPr>
              <w:rFonts w:ascii="Tahoma" w:hAnsi="Tahoma" w:cs="Tahoma"/>
              <w:b/>
              <w:bCs/>
              <w:sz w:val="15"/>
              <w:szCs w:val="15"/>
            </w:rPr>
            <w:t xml:space="preserve">ВОСТОЧНО-КАЗАХСТАНСКИЙ ГОСУДАРСТВЕННЫЙ </w:t>
          </w:r>
        </w:p>
        <w:p w:rsidR="002E7A80" w:rsidRDefault="002E7A80" w:rsidP="009802CC">
          <w:pPr>
            <w:pStyle w:val="Header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AD0D8C">
            <w:rPr>
              <w:rFonts w:ascii="Tahoma" w:hAnsi="Tahoma" w:cs="Tahoma"/>
              <w:b/>
              <w:bCs/>
              <w:sz w:val="15"/>
              <w:szCs w:val="15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2E7A80" w:rsidRPr="003307B7" w:rsidRDefault="002E7A80" w:rsidP="009802CC">
          <w:pPr>
            <w:pStyle w:val="Header"/>
            <w:jc w:val="center"/>
            <w:rPr>
              <w:rFonts w:ascii="Tahoma" w:hAnsi="Tahoma" w:cs="Tahoma"/>
              <w:b/>
              <w:bCs/>
              <w:sz w:val="16"/>
              <w:szCs w:val="16"/>
              <w:lang w:val="en-US"/>
            </w:rPr>
          </w:pPr>
          <w:r>
            <w:rPr>
              <w:rFonts w:ascii="Tahoma" w:hAnsi="Tahoma" w:cs="Tahoma"/>
              <w:b/>
              <w:bCs/>
              <w:sz w:val="16"/>
              <w:szCs w:val="16"/>
            </w:rPr>
            <w:t>Ф1И ВКГТУ 701.01-</w:t>
          </w:r>
          <w:r>
            <w:rPr>
              <w:rFonts w:ascii="Tahoma" w:hAnsi="Tahoma" w:cs="Tahoma"/>
              <w:b/>
              <w:bCs/>
              <w:sz w:val="16"/>
              <w:szCs w:val="16"/>
              <w:lang w:val="en-US"/>
            </w:rPr>
            <w:t>II</w:t>
          </w:r>
        </w:p>
      </w:tc>
    </w:tr>
    <w:tr w:rsidR="002E7A80">
      <w:trPr>
        <w:cantSplit/>
        <w:trHeight w:val="474"/>
      </w:trPr>
      <w:tc>
        <w:tcPr>
          <w:tcW w:w="1153" w:type="dxa"/>
          <w:vMerge/>
        </w:tcPr>
        <w:p w:rsidR="002E7A80" w:rsidRDefault="002E7A80" w:rsidP="009802CC">
          <w:pPr>
            <w:pStyle w:val="Header"/>
            <w:ind w:left="19"/>
            <w:rPr>
              <w:sz w:val="16"/>
              <w:szCs w:val="16"/>
            </w:rPr>
          </w:pPr>
        </w:p>
      </w:tc>
      <w:tc>
        <w:tcPr>
          <w:tcW w:w="2826" w:type="dxa"/>
        </w:tcPr>
        <w:p w:rsidR="002E7A80" w:rsidRPr="002D4A9F" w:rsidRDefault="002E7A80" w:rsidP="009802CC">
          <w:pPr>
            <w:pStyle w:val="Header"/>
            <w:ind w:left="-42" w:right="-108"/>
            <w:jc w:val="center"/>
            <w:rPr>
              <w:rFonts w:ascii="Tahoma" w:hAnsi="Tahoma" w:cs="Tahoma"/>
              <w:b/>
              <w:bCs/>
              <w:sz w:val="8"/>
              <w:szCs w:val="8"/>
            </w:rPr>
          </w:pPr>
        </w:p>
        <w:p w:rsidR="002E7A80" w:rsidRPr="00AD0D8C" w:rsidRDefault="002E7A80" w:rsidP="009802CC">
          <w:pPr>
            <w:pStyle w:val="Header"/>
            <w:ind w:left="-42" w:right="-108"/>
            <w:jc w:val="center"/>
            <w:rPr>
              <w:rFonts w:ascii="Tahoma" w:hAnsi="Tahoma" w:cs="Tahoma"/>
              <w:b/>
              <w:bCs/>
              <w:sz w:val="15"/>
              <w:szCs w:val="15"/>
            </w:rPr>
          </w:pPr>
          <w:r w:rsidRPr="00AD0D8C">
            <w:rPr>
              <w:rFonts w:ascii="Tahoma" w:hAnsi="Tahoma" w:cs="Tahoma"/>
              <w:b/>
              <w:bCs/>
              <w:sz w:val="15"/>
              <w:szCs w:val="15"/>
            </w:rPr>
            <w:t xml:space="preserve">Система менеджмента качества </w:t>
          </w:r>
        </w:p>
      </w:tc>
      <w:tc>
        <w:tcPr>
          <w:tcW w:w="4080" w:type="dxa"/>
        </w:tcPr>
        <w:p w:rsidR="002E7A80" w:rsidRDefault="002E7A80" w:rsidP="009802CC">
          <w:pPr>
            <w:pStyle w:val="Header"/>
            <w:ind w:left="-108" w:right="-108"/>
            <w:jc w:val="center"/>
            <w:rPr>
              <w:b/>
              <w:bCs/>
              <w:sz w:val="15"/>
              <w:szCs w:val="15"/>
            </w:rPr>
          </w:pPr>
        </w:p>
        <w:p w:rsidR="002E7A80" w:rsidRPr="00AD0D8C" w:rsidRDefault="002E7A80" w:rsidP="009802CC">
          <w:pPr>
            <w:pStyle w:val="Header"/>
            <w:ind w:left="-108" w:right="-108"/>
            <w:jc w:val="center"/>
            <w:rPr>
              <w:rFonts w:ascii="Tahoma" w:hAnsi="Tahoma" w:cs="Tahoma"/>
              <w:b/>
              <w:bCs/>
              <w:sz w:val="15"/>
              <w:szCs w:val="15"/>
            </w:rPr>
          </w:pPr>
          <w:r w:rsidRPr="00AD0D8C">
            <w:rPr>
              <w:b/>
              <w:bCs/>
              <w:sz w:val="15"/>
              <w:szCs w:val="15"/>
            </w:rPr>
            <w:t>Рабочая модульнаяучебная программа и силлабус</w:t>
          </w:r>
        </w:p>
      </w:tc>
      <w:tc>
        <w:tcPr>
          <w:tcW w:w="1560" w:type="dxa"/>
        </w:tcPr>
        <w:p w:rsidR="002E7A80" w:rsidRPr="002D4A9F" w:rsidRDefault="002E7A80" w:rsidP="009802CC">
          <w:pPr>
            <w:pStyle w:val="Header"/>
            <w:jc w:val="center"/>
            <w:rPr>
              <w:rFonts w:ascii="Tahoma" w:hAnsi="Tahoma" w:cs="Tahoma"/>
              <w:b/>
              <w:bCs/>
              <w:sz w:val="8"/>
              <w:szCs w:val="8"/>
            </w:rPr>
          </w:pPr>
        </w:p>
        <w:p w:rsidR="002E7A80" w:rsidRDefault="002E7A80" w:rsidP="009802CC">
          <w:pPr>
            <w:pStyle w:val="Header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>
            <w:rPr>
              <w:rFonts w:ascii="Tahoma" w:hAnsi="Tahoma" w:cs="Tahoma"/>
              <w:b/>
              <w:bCs/>
              <w:sz w:val="16"/>
              <w:szCs w:val="16"/>
            </w:rPr>
            <w:t xml:space="preserve">Стр. </w:t>
          </w:r>
          <w:r>
            <w:rPr>
              <w:rFonts w:ascii="Tahoma" w:hAnsi="Tahoma" w:cs="Tahoma"/>
              <w:b/>
              <w:bCs/>
              <w:sz w:val="16"/>
              <w:szCs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  <w:szCs w:val="16"/>
            </w:rPr>
            <w:instrText xml:space="preserve"> PAGE </w:instrText>
          </w:r>
          <w:r>
            <w:rPr>
              <w:rFonts w:ascii="Tahoma" w:hAnsi="Tahoma" w:cs="Tahoma"/>
              <w:b/>
              <w:bCs/>
              <w:sz w:val="16"/>
              <w:szCs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  <w:szCs w:val="16"/>
            </w:rPr>
            <w:t>13</w:t>
          </w:r>
          <w:r>
            <w:rPr>
              <w:rFonts w:ascii="Tahoma" w:hAnsi="Tahoma" w:cs="Tahoma"/>
              <w:b/>
              <w:bCs/>
              <w:sz w:val="16"/>
              <w:szCs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  <w:szCs w:val="16"/>
            </w:rPr>
            <w:t xml:space="preserve"> из </w:t>
          </w:r>
          <w:r>
            <w:rPr>
              <w:rFonts w:ascii="Tahoma" w:hAnsi="Tahoma" w:cs="Tahoma"/>
              <w:b/>
              <w:bCs/>
              <w:sz w:val="16"/>
              <w:szCs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  <w:szCs w:val="16"/>
            </w:rPr>
            <w:instrText xml:space="preserve"> NUMPAGES </w:instrText>
          </w:r>
          <w:r>
            <w:rPr>
              <w:rFonts w:ascii="Tahoma" w:hAnsi="Tahoma" w:cs="Tahoma"/>
              <w:b/>
              <w:bCs/>
              <w:sz w:val="16"/>
              <w:szCs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  <w:szCs w:val="16"/>
            </w:rPr>
            <w:t>15</w:t>
          </w:r>
          <w:r>
            <w:rPr>
              <w:rFonts w:ascii="Tahoma" w:hAnsi="Tahoma" w:cs="Tahoma"/>
              <w:b/>
              <w:bCs/>
              <w:sz w:val="16"/>
              <w:szCs w:val="16"/>
            </w:rPr>
            <w:fldChar w:fldCharType="end"/>
          </w:r>
        </w:p>
      </w:tc>
    </w:tr>
  </w:tbl>
  <w:p w:rsidR="002E7A80" w:rsidRDefault="002E7A80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FD0B6F"/>
    <w:multiLevelType w:val="multilevel"/>
    <w:tmpl w:val="BBFADF2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160" w:hanging="1800"/>
      </w:pPr>
      <w:rPr>
        <w:rFonts w:hint="default"/>
      </w:rPr>
    </w:lvl>
  </w:abstractNum>
  <w:abstractNum w:abstractNumId="1">
    <w:nsid w:val="03F32E9B"/>
    <w:multiLevelType w:val="hybridMultilevel"/>
    <w:tmpl w:val="9DC4F812"/>
    <w:lvl w:ilvl="0" w:tplc="95D477D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bCs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6383E06"/>
    <w:multiLevelType w:val="hybridMultilevel"/>
    <w:tmpl w:val="93F0060E"/>
    <w:lvl w:ilvl="0" w:tplc="A17A368A">
      <w:numFmt w:val="bullet"/>
      <w:lvlText w:val="-"/>
      <w:lvlJc w:val="left"/>
      <w:pPr>
        <w:tabs>
          <w:tab w:val="num" w:pos="780"/>
        </w:tabs>
        <w:ind w:left="780" w:hanging="360"/>
      </w:pPr>
      <w:rPr>
        <w:rFonts w:ascii="Times New Roman" w:eastAsia="Times New Roman" w:hAnsi="Times New Roman" w:hint="default"/>
        <w:sz w:val="24"/>
        <w:szCs w:val="24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90C447E"/>
    <w:multiLevelType w:val="hybridMultilevel"/>
    <w:tmpl w:val="C9008046"/>
    <w:lvl w:ilvl="0" w:tplc="3FAC0680">
      <w:start w:val="5"/>
      <w:numFmt w:val="decimal"/>
      <w:lvlText w:val="%1"/>
      <w:lvlJc w:val="left"/>
      <w:pPr>
        <w:ind w:left="720" w:hanging="360"/>
      </w:pPr>
      <w:rPr>
        <w:rFonts w:hint="default"/>
        <w:b w:val="0"/>
        <w:bCs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361473"/>
    <w:multiLevelType w:val="hybridMultilevel"/>
    <w:tmpl w:val="5DE6AED6"/>
    <w:lvl w:ilvl="0" w:tplc="1D4C736C">
      <w:start w:val="1"/>
      <w:numFmt w:val="bullet"/>
      <w:lvlText w:val=""/>
      <w:lvlJc w:val="left"/>
      <w:pPr>
        <w:ind w:left="1428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8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88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8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48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8" w:hanging="360"/>
      </w:pPr>
      <w:rPr>
        <w:rFonts w:ascii="Wingdings" w:hAnsi="Wingdings" w:cs="Wingdings" w:hint="default"/>
      </w:rPr>
    </w:lvl>
  </w:abstractNum>
  <w:abstractNum w:abstractNumId="5">
    <w:nsid w:val="10652D7C"/>
    <w:multiLevelType w:val="hybridMultilevel"/>
    <w:tmpl w:val="59DA916C"/>
    <w:lvl w:ilvl="0" w:tplc="2C2AC502">
      <w:start w:val="1"/>
      <w:numFmt w:val="decimal"/>
      <w:lvlText w:val="%1."/>
      <w:lvlJc w:val="left"/>
      <w:pPr>
        <w:tabs>
          <w:tab w:val="num" w:pos="754"/>
        </w:tabs>
        <w:ind w:left="754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1691A50"/>
    <w:multiLevelType w:val="hybridMultilevel"/>
    <w:tmpl w:val="55AC11C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7C646B4"/>
    <w:multiLevelType w:val="multilevel"/>
    <w:tmpl w:val="510CA496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943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784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8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776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704" w:hanging="2160"/>
      </w:pPr>
      <w:rPr>
        <w:rFonts w:hint="default"/>
      </w:rPr>
    </w:lvl>
  </w:abstractNum>
  <w:abstractNum w:abstractNumId="8">
    <w:nsid w:val="1EE61AB0"/>
    <w:multiLevelType w:val="multilevel"/>
    <w:tmpl w:val="2E6C452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>
    <w:nsid w:val="1FA36E80"/>
    <w:multiLevelType w:val="hybridMultilevel"/>
    <w:tmpl w:val="F072CEC6"/>
    <w:lvl w:ilvl="0" w:tplc="0419000F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83"/>
        </w:tabs>
        <w:ind w:left="1483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203"/>
        </w:tabs>
        <w:ind w:left="2203" w:hanging="180"/>
      </w:pPr>
    </w:lvl>
    <w:lvl w:ilvl="3" w:tplc="0419000F">
      <w:start w:val="1"/>
      <w:numFmt w:val="decimal"/>
      <w:lvlText w:val="%4."/>
      <w:lvlJc w:val="left"/>
      <w:pPr>
        <w:tabs>
          <w:tab w:val="num" w:pos="2923"/>
        </w:tabs>
        <w:ind w:left="2923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43"/>
        </w:tabs>
        <w:ind w:left="3643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63"/>
        </w:tabs>
        <w:ind w:left="4363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83"/>
        </w:tabs>
        <w:ind w:left="5083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803"/>
        </w:tabs>
        <w:ind w:left="5803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523"/>
        </w:tabs>
        <w:ind w:left="6523" w:hanging="180"/>
      </w:pPr>
    </w:lvl>
  </w:abstractNum>
  <w:abstractNum w:abstractNumId="10">
    <w:nsid w:val="204E08E0"/>
    <w:multiLevelType w:val="multilevel"/>
    <w:tmpl w:val="8244137E"/>
    <w:lvl w:ilvl="0">
      <w:start w:val="3"/>
      <w:numFmt w:val="decimal"/>
      <w:lvlText w:val="%1"/>
      <w:lvlJc w:val="left"/>
      <w:pPr>
        <w:tabs>
          <w:tab w:val="num" w:pos="570"/>
        </w:tabs>
        <w:ind w:left="570" w:hanging="570"/>
      </w:pPr>
    </w:lvl>
    <w:lvl w:ilvl="1">
      <w:start w:val="1"/>
      <w:numFmt w:val="decimal"/>
      <w:lvlText w:val="%2"/>
      <w:lvlJc w:val="left"/>
      <w:pPr>
        <w:tabs>
          <w:tab w:val="num" w:pos="922"/>
        </w:tabs>
        <w:ind w:left="922" w:hanging="570"/>
      </w:pPr>
      <w:rPr>
        <w:rFonts w:ascii="Times New Roman" w:eastAsia="Times New Roman" w:hAnsi="Times New Roman"/>
      </w:rPr>
    </w:lvl>
    <w:lvl w:ilvl="2">
      <w:start w:val="2"/>
      <w:numFmt w:val="decimal"/>
      <w:lvlText w:val="%1.%2.%3"/>
      <w:lvlJc w:val="left"/>
      <w:pPr>
        <w:tabs>
          <w:tab w:val="num" w:pos="1424"/>
        </w:tabs>
        <w:ind w:left="1424" w:hanging="720"/>
      </w:pPr>
    </w:lvl>
    <w:lvl w:ilvl="3">
      <w:start w:val="1"/>
      <w:numFmt w:val="decimal"/>
      <w:lvlText w:val="%1.%2.%3.%4"/>
      <w:lvlJc w:val="left"/>
      <w:pPr>
        <w:tabs>
          <w:tab w:val="num" w:pos="2136"/>
        </w:tabs>
        <w:ind w:left="2136" w:hanging="1080"/>
      </w:pPr>
    </w:lvl>
    <w:lvl w:ilvl="4">
      <w:start w:val="1"/>
      <w:numFmt w:val="decimal"/>
      <w:lvlText w:val="%1.%2.%3.%4.%5"/>
      <w:lvlJc w:val="left"/>
      <w:pPr>
        <w:tabs>
          <w:tab w:val="num" w:pos="2488"/>
        </w:tabs>
        <w:ind w:left="2488" w:hanging="1080"/>
      </w:pPr>
    </w:lvl>
    <w:lvl w:ilvl="5">
      <w:start w:val="1"/>
      <w:numFmt w:val="decimal"/>
      <w:lvlText w:val="%1.%2.%3.%4.%5.%6"/>
      <w:lvlJc w:val="left"/>
      <w:pPr>
        <w:tabs>
          <w:tab w:val="num" w:pos="3200"/>
        </w:tabs>
        <w:ind w:left="3200" w:hanging="1440"/>
      </w:pPr>
    </w:lvl>
    <w:lvl w:ilvl="6">
      <w:start w:val="1"/>
      <w:numFmt w:val="decimal"/>
      <w:lvlText w:val="%1.%2.%3.%4.%5.%6.%7"/>
      <w:lvlJc w:val="left"/>
      <w:pPr>
        <w:tabs>
          <w:tab w:val="num" w:pos="3552"/>
        </w:tabs>
        <w:ind w:left="3552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4264"/>
        </w:tabs>
        <w:ind w:left="4264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4976"/>
        </w:tabs>
        <w:ind w:left="4976" w:hanging="2160"/>
      </w:pPr>
    </w:lvl>
  </w:abstractNum>
  <w:abstractNum w:abstractNumId="11">
    <w:nsid w:val="23261DC2"/>
    <w:multiLevelType w:val="hybridMultilevel"/>
    <w:tmpl w:val="AB96099C"/>
    <w:lvl w:ilvl="0" w:tplc="6F4EA298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2">
    <w:nsid w:val="24A22650"/>
    <w:multiLevelType w:val="hybridMultilevel"/>
    <w:tmpl w:val="20C82148"/>
    <w:lvl w:ilvl="0" w:tplc="1DEE7DAE">
      <w:start w:val="1"/>
      <w:numFmt w:val="decimal"/>
      <w:lvlText w:val="%1)"/>
      <w:lvlJc w:val="left"/>
      <w:pPr>
        <w:tabs>
          <w:tab w:val="num" w:pos="1065"/>
        </w:tabs>
        <w:ind w:left="106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A356E34"/>
    <w:multiLevelType w:val="multilevel"/>
    <w:tmpl w:val="2B38894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14">
    <w:nsid w:val="2D6E1A93"/>
    <w:multiLevelType w:val="hybridMultilevel"/>
    <w:tmpl w:val="7012EA7C"/>
    <w:lvl w:ilvl="0" w:tplc="1D4C736C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5">
    <w:nsid w:val="30237083"/>
    <w:multiLevelType w:val="hybridMultilevel"/>
    <w:tmpl w:val="762E555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328C6909"/>
    <w:multiLevelType w:val="hybridMultilevel"/>
    <w:tmpl w:val="8CA07BFC"/>
    <w:lvl w:ilvl="0" w:tplc="F3A0C93C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363174B"/>
    <w:multiLevelType w:val="multilevel"/>
    <w:tmpl w:val="A03A4BF8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421"/>
        </w:tabs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915"/>
        </w:tabs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409"/>
        </w:tabs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336"/>
        </w:tabs>
        <w:ind w:left="6336" w:hanging="1800"/>
      </w:pPr>
      <w:rPr>
        <w:rFonts w:hint="default"/>
      </w:rPr>
    </w:lvl>
  </w:abstractNum>
  <w:abstractNum w:abstractNumId="18">
    <w:nsid w:val="33E92312"/>
    <w:multiLevelType w:val="hybridMultilevel"/>
    <w:tmpl w:val="601A377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35A947EF"/>
    <w:multiLevelType w:val="hybridMultilevel"/>
    <w:tmpl w:val="D1ECE7FE"/>
    <w:lvl w:ilvl="0" w:tplc="0419000F">
      <w:start w:val="1"/>
      <w:numFmt w:val="decimal"/>
      <w:lvlText w:val="%1."/>
      <w:lvlJc w:val="left"/>
      <w:pPr>
        <w:ind w:left="1260" w:hanging="360"/>
      </w:pPr>
    </w:lvl>
    <w:lvl w:ilvl="1" w:tplc="04190019">
      <w:start w:val="1"/>
      <w:numFmt w:val="lowerLetter"/>
      <w:lvlText w:val="%2."/>
      <w:lvlJc w:val="left"/>
      <w:pPr>
        <w:ind w:left="1980" w:hanging="360"/>
      </w:pPr>
    </w:lvl>
    <w:lvl w:ilvl="2" w:tplc="0419001B">
      <w:start w:val="1"/>
      <w:numFmt w:val="lowerRoman"/>
      <w:lvlText w:val="%3."/>
      <w:lvlJc w:val="right"/>
      <w:pPr>
        <w:ind w:left="2700" w:hanging="180"/>
      </w:pPr>
    </w:lvl>
    <w:lvl w:ilvl="3" w:tplc="0419000F">
      <w:start w:val="1"/>
      <w:numFmt w:val="decimal"/>
      <w:lvlText w:val="%4."/>
      <w:lvlJc w:val="left"/>
      <w:pPr>
        <w:ind w:left="3420" w:hanging="360"/>
      </w:pPr>
    </w:lvl>
    <w:lvl w:ilvl="4" w:tplc="04190019">
      <w:start w:val="1"/>
      <w:numFmt w:val="lowerLetter"/>
      <w:lvlText w:val="%5."/>
      <w:lvlJc w:val="left"/>
      <w:pPr>
        <w:ind w:left="4140" w:hanging="360"/>
      </w:pPr>
    </w:lvl>
    <w:lvl w:ilvl="5" w:tplc="0419001B">
      <w:start w:val="1"/>
      <w:numFmt w:val="lowerRoman"/>
      <w:lvlText w:val="%6."/>
      <w:lvlJc w:val="right"/>
      <w:pPr>
        <w:ind w:left="4860" w:hanging="180"/>
      </w:pPr>
    </w:lvl>
    <w:lvl w:ilvl="6" w:tplc="0419000F">
      <w:start w:val="1"/>
      <w:numFmt w:val="decimal"/>
      <w:lvlText w:val="%7."/>
      <w:lvlJc w:val="left"/>
      <w:pPr>
        <w:ind w:left="5580" w:hanging="360"/>
      </w:pPr>
    </w:lvl>
    <w:lvl w:ilvl="7" w:tplc="04190019">
      <w:start w:val="1"/>
      <w:numFmt w:val="lowerLetter"/>
      <w:lvlText w:val="%8."/>
      <w:lvlJc w:val="left"/>
      <w:pPr>
        <w:ind w:left="6300" w:hanging="360"/>
      </w:pPr>
    </w:lvl>
    <w:lvl w:ilvl="8" w:tplc="0419001B">
      <w:start w:val="1"/>
      <w:numFmt w:val="lowerRoman"/>
      <w:lvlText w:val="%9."/>
      <w:lvlJc w:val="right"/>
      <w:pPr>
        <w:ind w:left="7020" w:hanging="180"/>
      </w:pPr>
    </w:lvl>
  </w:abstractNum>
  <w:abstractNum w:abstractNumId="20">
    <w:nsid w:val="3B8063DB"/>
    <w:multiLevelType w:val="hybridMultilevel"/>
    <w:tmpl w:val="4B381D4A"/>
    <w:lvl w:ilvl="0" w:tplc="1026FF78">
      <w:start w:val="1"/>
      <w:numFmt w:val="bullet"/>
      <w:lvlText w:val="-"/>
      <w:lvlJc w:val="left"/>
      <w:pPr>
        <w:ind w:left="1429" w:hanging="360"/>
      </w:pPr>
      <w:rPr>
        <w:rFonts w:ascii="Courier New" w:hAnsi="Courier New" w:cs="Courier New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21">
    <w:nsid w:val="3F195C6E"/>
    <w:multiLevelType w:val="hybridMultilevel"/>
    <w:tmpl w:val="68AC2916"/>
    <w:lvl w:ilvl="0" w:tplc="1D4C736C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2">
    <w:nsid w:val="487B58A6"/>
    <w:multiLevelType w:val="multilevel"/>
    <w:tmpl w:val="070A8E40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3">
    <w:nsid w:val="4BBF24B2"/>
    <w:multiLevelType w:val="hybridMultilevel"/>
    <w:tmpl w:val="E24C2E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CB039F5"/>
    <w:multiLevelType w:val="hybridMultilevel"/>
    <w:tmpl w:val="565A50E4"/>
    <w:lvl w:ilvl="0" w:tplc="1D4C736C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5">
    <w:nsid w:val="4D5C0F70"/>
    <w:multiLevelType w:val="hybridMultilevel"/>
    <w:tmpl w:val="CBB67C8C"/>
    <w:lvl w:ilvl="0" w:tplc="1026FF78">
      <w:start w:val="1"/>
      <w:numFmt w:val="bullet"/>
      <w:lvlText w:val="-"/>
      <w:lvlJc w:val="left"/>
      <w:pPr>
        <w:ind w:left="2487" w:hanging="360"/>
      </w:pPr>
      <w:rPr>
        <w:rFonts w:ascii="Courier New" w:hAnsi="Courier New" w:cs="Courier New" w:hint="default"/>
      </w:rPr>
    </w:lvl>
    <w:lvl w:ilvl="1" w:tplc="04190003">
      <w:start w:val="1"/>
      <w:numFmt w:val="bullet"/>
      <w:lvlText w:val="o"/>
      <w:lvlJc w:val="left"/>
      <w:pPr>
        <w:ind w:left="32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927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4647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53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6087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6807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75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8247" w:hanging="360"/>
      </w:pPr>
      <w:rPr>
        <w:rFonts w:ascii="Wingdings" w:hAnsi="Wingdings" w:cs="Wingdings" w:hint="default"/>
      </w:rPr>
    </w:lvl>
  </w:abstractNum>
  <w:abstractNum w:abstractNumId="26">
    <w:nsid w:val="4D6C5FCA"/>
    <w:multiLevelType w:val="multilevel"/>
    <w:tmpl w:val="0B784C1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7">
    <w:nsid w:val="50D36496"/>
    <w:multiLevelType w:val="hybridMultilevel"/>
    <w:tmpl w:val="26D4D6DC"/>
    <w:lvl w:ilvl="0" w:tplc="5B96DBF4">
      <w:start w:val="1"/>
      <w:numFmt w:val="bullet"/>
      <w:lvlText w:val=""/>
      <w:lvlJc w:val="left"/>
      <w:pPr>
        <w:ind w:left="180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28">
    <w:nsid w:val="5A941FC3"/>
    <w:multiLevelType w:val="hybridMultilevel"/>
    <w:tmpl w:val="8BA60938"/>
    <w:lvl w:ilvl="0" w:tplc="3FAC0680">
      <w:start w:val="5"/>
      <w:numFmt w:val="decimal"/>
      <w:lvlText w:val="%1"/>
      <w:lvlJc w:val="left"/>
      <w:pPr>
        <w:ind w:left="720" w:hanging="360"/>
      </w:pPr>
      <w:rPr>
        <w:rFonts w:hint="default"/>
        <w:b w:val="0"/>
        <w:bCs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A954D63"/>
    <w:multiLevelType w:val="hybridMultilevel"/>
    <w:tmpl w:val="1270A05C"/>
    <w:lvl w:ilvl="0" w:tplc="1026FF78">
      <w:start w:val="1"/>
      <w:numFmt w:val="bullet"/>
      <w:lvlText w:val="-"/>
      <w:lvlJc w:val="left"/>
      <w:pPr>
        <w:ind w:left="1429" w:hanging="360"/>
      </w:pPr>
      <w:rPr>
        <w:rFonts w:ascii="Courier New" w:hAnsi="Courier New" w:cs="Courier New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30">
    <w:nsid w:val="5FF91912"/>
    <w:multiLevelType w:val="hybridMultilevel"/>
    <w:tmpl w:val="E1228184"/>
    <w:lvl w:ilvl="0" w:tplc="9BA6AB7A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1">
    <w:nsid w:val="6A9C4024"/>
    <w:multiLevelType w:val="multilevel"/>
    <w:tmpl w:val="5022A67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9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1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6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9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2120" w:hanging="1800"/>
      </w:pPr>
      <w:rPr>
        <w:rFonts w:hint="default"/>
      </w:rPr>
    </w:lvl>
  </w:abstractNum>
  <w:abstractNum w:abstractNumId="32">
    <w:nsid w:val="6CDE4646"/>
    <w:multiLevelType w:val="multilevel"/>
    <w:tmpl w:val="8B50EA2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28" w:hanging="360"/>
      </w:pPr>
      <w:rPr>
        <w:rFonts w:hint="default"/>
        <w:b/>
        <w:bCs/>
        <w:sz w:val="24"/>
        <w:szCs w:val="24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33">
    <w:nsid w:val="6E3A63AD"/>
    <w:multiLevelType w:val="multilevel"/>
    <w:tmpl w:val="7E924032"/>
    <w:lvl w:ilvl="0">
      <w:start w:val="2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987"/>
        </w:tabs>
        <w:ind w:left="987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421"/>
        </w:tabs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915"/>
        </w:tabs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409"/>
        </w:tabs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336"/>
        </w:tabs>
        <w:ind w:left="6336" w:hanging="1800"/>
      </w:pPr>
      <w:rPr>
        <w:rFonts w:hint="default"/>
      </w:rPr>
    </w:lvl>
  </w:abstractNum>
  <w:abstractNum w:abstractNumId="34">
    <w:nsid w:val="73136FA9"/>
    <w:multiLevelType w:val="multilevel"/>
    <w:tmpl w:val="3C6C4C6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 w:val="0"/>
        <w:bCs w:val="0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5">
    <w:nsid w:val="76F61BB4"/>
    <w:multiLevelType w:val="hybridMultilevel"/>
    <w:tmpl w:val="F0625EA0"/>
    <w:lvl w:ilvl="0" w:tplc="1026FF78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ourier New" w:hAnsi="Courier New" w:cs="Courier New" w:hint="default"/>
      </w:rPr>
    </w:lvl>
    <w:lvl w:ilvl="1" w:tplc="04190003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cs="Wingdings" w:hint="default"/>
      </w:rPr>
    </w:lvl>
  </w:abstractNum>
  <w:abstractNum w:abstractNumId="36">
    <w:nsid w:val="7A2C3E11"/>
    <w:multiLevelType w:val="hybridMultilevel"/>
    <w:tmpl w:val="A24CD0F0"/>
    <w:lvl w:ilvl="0" w:tplc="1D4C736C">
      <w:start w:val="1"/>
      <w:numFmt w:val="bullet"/>
      <w:lvlText w:val=""/>
      <w:lvlJc w:val="left"/>
      <w:pPr>
        <w:ind w:left="1428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8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88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8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48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8" w:hanging="360"/>
      </w:pPr>
      <w:rPr>
        <w:rFonts w:ascii="Wingdings" w:hAnsi="Wingdings" w:cs="Wingdings" w:hint="default"/>
      </w:rPr>
    </w:lvl>
  </w:abstractNum>
  <w:abstractNum w:abstractNumId="37">
    <w:nsid w:val="7EF83E25"/>
    <w:multiLevelType w:val="hybridMultilevel"/>
    <w:tmpl w:val="8B6C3FF8"/>
    <w:lvl w:ilvl="0" w:tplc="2C2AC502">
      <w:start w:val="1"/>
      <w:numFmt w:val="decimal"/>
      <w:lvlText w:val="%1."/>
      <w:lvlJc w:val="left"/>
      <w:pPr>
        <w:tabs>
          <w:tab w:val="num" w:pos="754"/>
        </w:tabs>
        <w:ind w:left="754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74"/>
        </w:tabs>
        <w:ind w:left="1474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94"/>
        </w:tabs>
        <w:ind w:left="2194" w:hanging="180"/>
      </w:pPr>
    </w:lvl>
    <w:lvl w:ilvl="3" w:tplc="0419000F">
      <w:start w:val="1"/>
      <w:numFmt w:val="decimal"/>
      <w:lvlText w:val="%4."/>
      <w:lvlJc w:val="left"/>
      <w:pPr>
        <w:tabs>
          <w:tab w:val="num" w:pos="2914"/>
        </w:tabs>
        <w:ind w:left="2914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34"/>
        </w:tabs>
        <w:ind w:left="3634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54"/>
        </w:tabs>
        <w:ind w:left="4354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74"/>
        </w:tabs>
        <w:ind w:left="5074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94"/>
        </w:tabs>
        <w:ind w:left="5794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514"/>
        </w:tabs>
        <w:ind w:left="6514" w:hanging="180"/>
      </w:pPr>
    </w:lvl>
  </w:abstractNum>
  <w:num w:numId="1">
    <w:abstractNumId w:val="31"/>
  </w:num>
  <w:num w:numId="2">
    <w:abstractNumId w:val="22"/>
  </w:num>
  <w:num w:numId="3">
    <w:abstractNumId w:val="26"/>
  </w:num>
  <w:num w:numId="4">
    <w:abstractNumId w:val="8"/>
  </w:num>
  <w:num w:numId="5">
    <w:abstractNumId w:val="21"/>
  </w:num>
  <w:num w:numId="6">
    <w:abstractNumId w:val="24"/>
  </w:num>
  <w:num w:numId="7">
    <w:abstractNumId w:val="14"/>
  </w:num>
  <w:num w:numId="8">
    <w:abstractNumId w:val="4"/>
  </w:num>
  <w:num w:numId="9">
    <w:abstractNumId w:val="36"/>
  </w:num>
  <w:num w:numId="10">
    <w:abstractNumId w:val="34"/>
  </w:num>
  <w:num w:numId="11">
    <w:abstractNumId w:val="23"/>
  </w:num>
  <w:num w:numId="12">
    <w:abstractNumId w:val="28"/>
  </w:num>
  <w:num w:numId="13">
    <w:abstractNumId w:val="35"/>
  </w:num>
  <w:num w:numId="14">
    <w:abstractNumId w:val="3"/>
  </w:num>
  <w:num w:numId="15">
    <w:abstractNumId w:val="9"/>
  </w:num>
  <w:num w:numId="16">
    <w:abstractNumId w:val="16"/>
  </w:num>
  <w:num w:numId="17">
    <w:abstractNumId w:val="1"/>
  </w:num>
  <w:num w:numId="18">
    <w:abstractNumId w:val="30"/>
  </w:num>
  <w:num w:numId="19">
    <w:abstractNumId w:val="5"/>
  </w:num>
  <w:num w:numId="20">
    <w:abstractNumId w:val="17"/>
  </w:num>
  <w:num w:numId="21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3"/>
  </w:num>
  <w:num w:numId="23">
    <w:abstractNumId w:val="11"/>
  </w:num>
  <w:num w:numId="24">
    <w:abstractNumId w:val="27"/>
  </w:num>
  <w:num w:numId="2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32"/>
  </w:num>
  <w:num w:numId="27">
    <w:abstractNumId w:val="25"/>
  </w:num>
  <w:num w:numId="28">
    <w:abstractNumId w:val="29"/>
  </w:num>
  <w:num w:numId="29">
    <w:abstractNumId w:val="20"/>
  </w:num>
  <w:num w:numId="30">
    <w:abstractNumId w:val="7"/>
  </w:num>
  <w:num w:numId="31">
    <w:abstractNumId w:val="33"/>
  </w:num>
  <w:num w:numId="32">
    <w:abstractNumId w:val="0"/>
  </w:num>
  <w:num w:numId="33">
    <w:abstractNumId w:val="19"/>
  </w:num>
  <w:num w:numId="34">
    <w:abstractNumId w:val="15"/>
  </w:num>
  <w:num w:numId="35">
    <w:abstractNumId w:val="10"/>
    <w:lvlOverride w:ilvl="0">
      <w:startOverride w:val="3"/>
    </w:lvlOverride>
    <w:lvlOverride w:ilvl="1">
      <w:startOverride w:val="1"/>
    </w:lvlOverride>
    <w:lvlOverride w:ilvl="2">
      <w:startOverride w:val="2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18"/>
  </w:num>
  <w:num w:numId="3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doNotHyphenateCaps/>
  <w:characterSpacingControl w:val="doNotCompress"/>
  <w:doNotValidateAgainstSchema/>
  <w:doNotDemarcateInvalidXml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70395"/>
    <w:rsid w:val="000173A9"/>
    <w:rsid w:val="000322D2"/>
    <w:rsid w:val="000470DB"/>
    <w:rsid w:val="000540A9"/>
    <w:rsid w:val="000562D9"/>
    <w:rsid w:val="000619D3"/>
    <w:rsid w:val="00071E5A"/>
    <w:rsid w:val="0007232C"/>
    <w:rsid w:val="0008313F"/>
    <w:rsid w:val="000A47DA"/>
    <w:rsid w:val="000A66D6"/>
    <w:rsid w:val="000A76F0"/>
    <w:rsid w:val="000B440D"/>
    <w:rsid w:val="000D1305"/>
    <w:rsid w:val="000F2FA9"/>
    <w:rsid w:val="000F4AF0"/>
    <w:rsid w:val="00107C58"/>
    <w:rsid w:val="0011738F"/>
    <w:rsid w:val="001239FD"/>
    <w:rsid w:val="00127DCC"/>
    <w:rsid w:val="00144517"/>
    <w:rsid w:val="00170395"/>
    <w:rsid w:val="00170614"/>
    <w:rsid w:val="00170F78"/>
    <w:rsid w:val="00173832"/>
    <w:rsid w:val="00173D86"/>
    <w:rsid w:val="001817AF"/>
    <w:rsid w:val="00186DC4"/>
    <w:rsid w:val="001955BE"/>
    <w:rsid w:val="001C4BCA"/>
    <w:rsid w:val="001C6E37"/>
    <w:rsid w:val="001E236B"/>
    <w:rsid w:val="001E594F"/>
    <w:rsid w:val="001F602A"/>
    <w:rsid w:val="002078EF"/>
    <w:rsid w:val="00214C09"/>
    <w:rsid w:val="00220914"/>
    <w:rsid w:val="00232AC0"/>
    <w:rsid w:val="002353AC"/>
    <w:rsid w:val="00251177"/>
    <w:rsid w:val="00261BAA"/>
    <w:rsid w:val="00265CD1"/>
    <w:rsid w:val="00267A2E"/>
    <w:rsid w:val="0028297F"/>
    <w:rsid w:val="0029489D"/>
    <w:rsid w:val="002B12F6"/>
    <w:rsid w:val="002C36CF"/>
    <w:rsid w:val="002D44A7"/>
    <w:rsid w:val="002D4A9F"/>
    <w:rsid w:val="002D7DC7"/>
    <w:rsid w:val="002E7A80"/>
    <w:rsid w:val="002F67F8"/>
    <w:rsid w:val="00300B2C"/>
    <w:rsid w:val="00304477"/>
    <w:rsid w:val="003048EF"/>
    <w:rsid w:val="00307AFC"/>
    <w:rsid w:val="003307B7"/>
    <w:rsid w:val="00341BD2"/>
    <w:rsid w:val="003465A0"/>
    <w:rsid w:val="00357E0D"/>
    <w:rsid w:val="00364F16"/>
    <w:rsid w:val="00367820"/>
    <w:rsid w:val="00375AD8"/>
    <w:rsid w:val="00380062"/>
    <w:rsid w:val="00384468"/>
    <w:rsid w:val="003A0E1C"/>
    <w:rsid w:val="003A1788"/>
    <w:rsid w:val="003B03F0"/>
    <w:rsid w:val="003B358A"/>
    <w:rsid w:val="003C1F88"/>
    <w:rsid w:val="003E3DC0"/>
    <w:rsid w:val="003F5255"/>
    <w:rsid w:val="004171E7"/>
    <w:rsid w:val="0042123B"/>
    <w:rsid w:val="00423FCC"/>
    <w:rsid w:val="00425E75"/>
    <w:rsid w:val="00427B2A"/>
    <w:rsid w:val="0043065B"/>
    <w:rsid w:val="004366FB"/>
    <w:rsid w:val="00450DFD"/>
    <w:rsid w:val="004518CD"/>
    <w:rsid w:val="004A1D1A"/>
    <w:rsid w:val="004B60FD"/>
    <w:rsid w:val="004B796B"/>
    <w:rsid w:val="004D4A8F"/>
    <w:rsid w:val="004D6FD8"/>
    <w:rsid w:val="004E1FFA"/>
    <w:rsid w:val="004F0038"/>
    <w:rsid w:val="004F070A"/>
    <w:rsid w:val="004F7992"/>
    <w:rsid w:val="0050519E"/>
    <w:rsid w:val="0051053A"/>
    <w:rsid w:val="00511293"/>
    <w:rsid w:val="00514370"/>
    <w:rsid w:val="00524D52"/>
    <w:rsid w:val="0053052C"/>
    <w:rsid w:val="0053121C"/>
    <w:rsid w:val="0054263B"/>
    <w:rsid w:val="005550B5"/>
    <w:rsid w:val="005610DE"/>
    <w:rsid w:val="005618CA"/>
    <w:rsid w:val="005649B9"/>
    <w:rsid w:val="00574A8D"/>
    <w:rsid w:val="00575D04"/>
    <w:rsid w:val="005764C7"/>
    <w:rsid w:val="00576FD7"/>
    <w:rsid w:val="00592420"/>
    <w:rsid w:val="005B0DBE"/>
    <w:rsid w:val="005B7113"/>
    <w:rsid w:val="005B7565"/>
    <w:rsid w:val="005B7DD4"/>
    <w:rsid w:val="005C76F3"/>
    <w:rsid w:val="005E5338"/>
    <w:rsid w:val="005F04CE"/>
    <w:rsid w:val="005F1A30"/>
    <w:rsid w:val="005F329C"/>
    <w:rsid w:val="005F47EA"/>
    <w:rsid w:val="0061794F"/>
    <w:rsid w:val="006259A3"/>
    <w:rsid w:val="00626263"/>
    <w:rsid w:val="006276B0"/>
    <w:rsid w:val="006307E6"/>
    <w:rsid w:val="00635486"/>
    <w:rsid w:val="00652F22"/>
    <w:rsid w:val="00663543"/>
    <w:rsid w:val="00671263"/>
    <w:rsid w:val="00674832"/>
    <w:rsid w:val="006825CA"/>
    <w:rsid w:val="0068448D"/>
    <w:rsid w:val="0068586A"/>
    <w:rsid w:val="006A0076"/>
    <w:rsid w:val="006A5420"/>
    <w:rsid w:val="006A70E3"/>
    <w:rsid w:val="006B0C05"/>
    <w:rsid w:val="006B1610"/>
    <w:rsid w:val="006B5225"/>
    <w:rsid w:val="006B7DCB"/>
    <w:rsid w:val="006C02DD"/>
    <w:rsid w:val="006C2952"/>
    <w:rsid w:val="006D646B"/>
    <w:rsid w:val="006E1DD2"/>
    <w:rsid w:val="006E4CA8"/>
    <w:rsid w:val="006E501D"/>
    <w:rsid w:val="007014BD"/>
    <w:rsid w:val="007055D0"/>
    <w:rsid w:val="00712713"/>
    <w:rsid w:val="0072069C"/>
    <w:rsid w:val="0074186C"/>
    <w:rsid w:val="00747F01"/>
    <w:rsid w:val="0075326E"/>
    <w:rsid w:val="00761970"/>
    <w:rsid w:val="00764145"/>
    <w:rsid w:val="00785120"/>
    <w:rsid w:val="00791B35"/>
    <w:rsid w:val="00792789"/>
    <w:rsid w:val="007A3DB8"/>
    <w:rsid w:val="007A60A6"/>
    <w:rsid w:val="007B0C34"/>
    <w:rsid w:val="007B6180"/>
    <w:rsid w:val="007C2D35"/>
    <w:rsid w:val="007C4D98"/>
    <w:rsid w:val="007D1CC9"/>
    <w:rsid w:val="007F69D2"/>
    <w:rsid w:val="007F7CD9"/>
    <w:rsid w:val="00816D59"/>
    <w:rsid w:val="00820565"/>
    <w:rsid w:val="00820942"/>
    <w:rsid w:val="00852F9C"/>
    <w:rsid w:val="00874C00"/>
    <w:rsid w:val="00877CDF"/>
    <w:rsid w:val="00885A53"/>
    <w:rsid w:val="008A678B"/>
    <w:rsid w:val="008A70A8"/>
    <w:rsid w:val="008A7CA0"/>
    <w:rsid w:val="008B5F3F"/>
    <w:rsid w:val="008B7CA4"/>
    <w:rsid w:val="008C5D9A"/>
    <w:rsid w:val="008E2BC3"/>
    <w:rsid w:val="008F159B"/>
    <w:rsid w:val="009039E9"/>
    <w:rsid w:val="00914990"/>
    <w:rsid w:val="00931C27"/>
    <w:rsid w:val="00934803"/>
    <w:rsid w:val="0093527C"/>
    <w:rsid w:val="00941421"/>
    <w:rsid w:val="0095684B"/>
    <w:rsid w:val="00971EFB"/>
    <w:rsid w:val="009802CC"/>
    <w:rsid w:val="00991A7E"/>
    <w:rsid w:val="009A47D5"/>
    <w:rsid w:val="009B0A9D"/>
    <w:rsid w:val="009B481A"/>
    <w:rsid w:val="009B5384"/>
    <w:rsid w:val="009C38D0"/>
    <w:rsid w:val="009C6D63"/>
    <w:rsid w:val="009F0B49"/>
    <w:rsid w:val="009F65C6"/>
    <w:rsid w:val="00A07D9D"/>
    <w:rsid w:val="00A13785"/>
    <w:rsid w:val="00A173C6"/>
    <w:rsid w:val="00A2735F"/>
    <w:rsid w:val="00A31362"/>
    <w:rsid w:val="00A55926"/>
    <w:rsid w:val="00A563EF"/>
    <w:rsid w:val="00A61ABE"/>
    <w:rsid w:val="00A739B7"/>
    <w:rsid w:val="00A80A7F"/>
    <w:rsid w:val="00A90435"/>
    <w:rsid w:val="00AA2049"/>
    <w:rsid w:val="00AB6E47"/>
    <w:rsid w:val="00AC4CD9"/>
    <w:rsid w:val="00AC5752"/>
    <w:rsid w:val="00AD0D8C"/>
    <w:rsid w:val="00AD1771"/>
    <w:rsid w:val="00B11CA7"/>
    <w:rsid w:val="00B42628"/>
    <w:rsid w:val="00B50D73"/>
    <w:rsid w:val="00B52696"/>
    <w:rsid w:val="00B61612"/>
    <w:rsid w:val="00B731C9"/>
    <w:rsid w:val="00B75875"/>
    <w:rsid w:val="00B80B3B"/>
    <w:rsid w:val="00B90A42"/>
    <w:rsid w:val="00BB28DC"/>
    <w:rsid w:val="00BC458D"/>
    <w:rsid w:val="00BC60FE"/>
    <w:rsid w:val="00BE7202"/>
    <w:rsid w:val="00BF2354"/>
    <w:rsid w:val="00BF3E62"/>
    <w:rsid w:val="00BF476A"/>
    <w:rsid w:val="00BF6169"/>
    <w:rsid w:val="00C06742"/>
    <w:rsid w:val="00C269B9"/>
    <w:rsid w:val="00C307B4"/>
    <w:rsid w:val="00C31746"/>
    <w:rsid w:val="00C50D34"/>
    <w:rsid w:val="00C54563"/>
    <w:rsid w:val="00C62819"/>
    <w:rsid w:val="00C70B45"/>
    <w:rsid w:val="00C7238C"/>
    <w:rsid w:val="00C8286A"/>
    <w:rsid w:val="00C82FB5"/>
    <w:rsid w:val="00C85C29"/>
    <w:rsid w:val="00CB0425"/>
    <w:rsid w:val="00CB22E6"/>
    <w:rsid w:val="00CB54A8"/>
    <w:rsid w:val="00CB6590"/>
    <w:rsid w:val="00CC2976"/>
    <w:rsid w:val="00CD721D"/>
    <w:rsid w:val="00CF3C5D"/>
    <w:rsid w:val="00D012B6"/>
    <w:rsid w:val="00D0504F"/>
    <w:rsid w:val="00D12F02"/>
    <w:rsid w:val="00D16708"/>
    <w:rsid w:val="00D20F40"/>
    <w:rsid w:val="00D2693A"/>
    <w:rsid w:val="00D35935"/>
    <w:rsid w:val="00D44D24"/>
    <w:rsid w:val="00D451FB"/>
    <w:rsid w:val="00D5651E"/>
    <w:rsid w:val="00D652A8"/>
    <w:rsid w:val="00D67460"/>
    <w:rsid w:val="00D67C45"/>
    <w:rsid w:val="00D71388"/>
    <w:rsid w:val="00D73A00"/>
    <w:rsid w:val="00D775E0"/>
    <w:rsid w:val="00D776CC"/>
    <w:rsid w:val="00D95A35"/>
    <w:rsid w:val="00D97427"/>
    <w:rsid w:val="00DB0597"/>
    <w:rsid w:val="00DB0E85"/>
    <w:rsid w:val="00DB2878"/>
    <w:rsid w:val="00DB40B8"/>
    <w:rsid w:val="00DB5A2D"/>
    <w:rsid w:val="00DC7215"/>
    <w:rsid w:val="00DD02B9"/>
    <w:rsid w:val="00DD2DF6"/>
    <w:rsid w:val="00DE641E"/>
    <w:rsid w:val="00DE66C0"/>
    <w:rsid w:val="00E075C5"/>
    <w:rsid w:val="00E1509C"/>
    <w:rsid w:val="00E21D9C"/>
    <w:rsid w:val="00E32DA0"/>
    <w:rsid w:val="00E72470"/>
    <w:rsid w:val="00E81AAB"/>
    <w:rsid w:val="00E8521F"/>
    <w:rsid w:val="00E85D54"/>
    <w:rsid w:val="00E95B6E"/>
    <w:rsid w:val="00EA0137"/>
    <w:rsid w:val="00EA1FBA"/>
    <w:rsid w:val="00EB7EB2"/>
    <w:rsid w:val="00EC762D"/>
    <w:rsid w:val="00ED3AE4"/>
    <w:rsid w:val="00ED43D6"/>
    <w:rsid w:val="00ED70F9"/>
    <w:rsid w:val="00EF5485"/>
    <w:rsid w:val="00F008E2"/>
    <w:rsid w:val="00F12508"/>
    <w:rsid w:val="00F21DDD"/>
    <w:rsid w:val="00F30158"/>
    <w:rsid w:val="00F47E47"/>
    <w:rsid w:val="00F55580"/>
    <w:rsid w:val="00F669E6"/>
    <w:rsid w:val="00F762DF"/>
    <w:rsid w:val="00F912C5"/>
    <w:rsid w:val="00F91B3A"/>
    <w:rsid w:val="00FA28F4"/>
    <w:rsid w:val="00FB179F"/>
    <w:rsid w:val="00FB72CF"/>
    <w:rsid w:val="00FE01EE"/>
    <w:rsid w:val="00FE2927"/>
    <w:rsid w:val="00FE3A6D"/>
    <w:rsid w:val="00FF36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Body Text Inden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02CC"/>
    <w:rPr>
      <w:rFonts w:ascii="Times New Roman" w:eastAsia="Times New Roman" w:hAnsi="Times New Roman"/>
      <w:sz w:val="28"/>
      <w:szCs w:val="2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9802CC"/>
    <w:pPr>
      <w:tabs>
        <w:tab w:val="center" w:pos="4677"/>
        <w:tab w:val="right" w:pos="9355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9802CC"/>
  </w:style>
  <w:style w:type="paragraph" w:styleId="Footer">
    <w:name w:val="footer"/>
    <w:basedOn w:val="Normal"/>
    <w:link w:val="FooterChar"/>
    <w:uiPriority w:val="99"/>
    <w:rsid w:val="009802CC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9802CC"/>
  </w:style>
  <w:style w:type="paragraph" w:customStyle="1" w:styleId="a">
    <w:name w:val="Стиль"/>
    <w:basedOn w:val="Normal"/>
    <w:next w:val="Title"/>
    <w:uiPriority w:val="99"/>
    <w:rsid w:val="009802CC"/>
    <w:pPr>
      <w:jc w:val="center"/>
    </w:pPr>
  </w:style>
  <w:style w:type="paragraph" w:customStyle="1" w:styleId="Style6">
    <w:name w:val="Style6"/>
    <w:basedOn w:val="Normal"/>
    <w:uiPriority w:val="99"/>
    <w:rsid w:val="009802CC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character" w:customStyle="1" w:styleId="FontStyle30">
    <w:name w:val="Font Style30"/>
    <w:uiPriority w:val="99"/>
    <w:rsid w:val="009802CC"/>
    <w:rPr>
      <w:rFonts w:ascii="Times New Roman" w:hAnsi="Times New Roman" w:cs="Times New Roman"/>
      <w:sz w:val="26"/>
      <w:szCs w:val="26"/>
    </w:rPr>
  </w:style>
  <w:style w:type="character" w:customStyle="1" w:styleId="a0">
    <w:name w:val="Основной текст_"/>
    <w:link w:val="2"/>
    <w:uiPriority w:val="99"/>
    <w:locked/>
    <w:rsid w:val="009802CC"/>
    <w:rPr>
      <w:sz w:val="23"/>
      <w:szCs w:val="23"/>
      <w:shd w:val="clear" w:color="auto" w:fill="FFFFFF"/>
    </w:rPr>
  </w:style>
  <w:style w:type="paragraph" w:customStyle="1" w:styleId="2">
    <w:name w:val="Основной текст2"/>
    <w:basedOn w:val="Normal"/>
    <w:link w:val="a0"/>
    <w:uiPriority w:val="99"/>
    <w:rsid w:val="009802CC"/>
    <w:pPr>
      <w:shd w:val="clear" w:color="auto" w:fill="FFFFFF"/>
      <w:spacing w:before="540" w:line="274" w:lineRule="exact"/>
      <w:ind w:hanging="720"/>
    </w:pPr>
    <w:rPr>
      <w:rFonts w:ascii="Calibri" w:eastAsia="Calibri" w:hAnsi="Calibri" w:cs="Calibri"/>
      <w:sz w:val="23"/>
      <w:szCs w:val="23"/>
    </w:rPr>
  </w:style>
  <w:style w:type="paragraph" w:styleId="Title">
    <w:name w:val="Title"/>
    <w:basedOn w:val="Normal"/>
    <w:next w:val="Normal"/>
    <w:link w:val="TitleChar"/>
    <w:uiPriority w:val="99"/>
    <w:qFormat/>
    <w:rsid w:val="009802CC"/>
    <w:rPr>
      <w:rFonts w:ascii="Calibri Light" w:hAnsi="Calibri Light" w:cs="Calibri Light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99"/>
    <w:locked/>
    <w:rsid w:val="009802CC"/>
    <w:rPr>
      <w:rFonts w:ascii="Calibri Light" w:hAnsi="Calibri Light" w:cs="Calibri Light"/>
      <w:spacing w:val="-10"/>
      <w:kern w:val="28"/>
      <w:sz w:val="56"/>
      <w:szCs w:val="56"/>
      <w:lang w:eastAsia="ru-RU"/>
    </w:rPr>
  </w:style>
  <w:style w:type="paragraph" w:styleId="BodyTextIndent">
    <w:name w:val="Body Text Indent"/>
    <w:basedOn w:val="Normal"/>
    <w:link w:val="BodyTextIndentChar"/>
    <w:uiPriority w:val="99"/>
    <w:rsid w:val="009802CC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9802CC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20">
    <w:name w:val="Заголовок №2_"/>
    <w:link w:val="21"/>
    <w:uiPriority w:val="99"/>
    <w:locked/>
    <w:rsid w:val="00C85C29"/>
    <w:rPr>
      <w:sz w:val="23"/>
      <w:szCs w:val="23"/>
      <w:shd w:val="clear" w:color="auto" w:fill="FFFFFF"/>
    </w:rPr>
  </w:style>
  <w:style w:type="paragraph" w:customStyle="1" w:styleId="21">
    <w:name w:val="Заголовок №2"/>
    <w:basedOn w:val="Normal"/>
    <w:link w:val="20"/>
    <w:uiPriority w:val="99"/>
    <w:rsid w:val="00C85C29"/>
    <w:pPr>
      <w:shd w:val="clear" w:color="auto" w:fill="FFFFFF"/>
      <w:spacing w:before="300" w:after="300" w:line="240" w:lineRule="atLeast"/>
      <w:outlineLvl w:val="1"/>
    </w:pPr>
    <w:rPr>
      <w:rFonts w:ascii="Calibri" w:eastAsia="Calibri" w:hAnsi="Calibri" w:cs="Calibri"/>
      <w:sz w:val="23"/>
      <w:szCs w:val="23"/>
    </w:rPr>
  </w:style>
  <w:style w:type="paragraph" w:styleId="ListParagraph">
    <w:name w:val="List Paragraph"/>
    <w:basedOn w:val="Normal"/>
    <w:link w:val="ListParagraphChar"/>
    <w:uiPriority w:val="99"/>
    <w:qFormat/>
    <w:rsid w:val="00C85C29"/>
    <w:pPr>
      <w:ind w:left="720"/>
    </w:pPr>
    <w:rPr>
      <w:rFonts w:eastAsia="Calibri"/>
      <w:sz w:val="20"/>
      <w:szCs w:val="20"/>
    </w:rPr>
  </w:style>
  <w:style w:type="paragraph" w:styleId="BodyTextIndent2">
    <w:name w:val="Body Text Indent 2"/>
    <w:basedOn w:val="Normal"/>
    <w:link w:val="BodyTextIndent2Char"/>
    <w:uiPriority w:val="99"/>
    <w:rsid w:val="008E2BC3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locked/>
    <w:rsid w:val="008E2BC3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4">
    <w:name w:val="Основной текст (4)_"/>
    <w:link w:val="40"/>
    <w:uiPriority w:val="99"/>
    <w:locked/>
    <w:rsid w:val="008E2BC3"/>
    <w:rPr>
      <w:sz w:val="23"/>
      <w:szCs w:val="23"/>
      <w:shd w:val="clear" w:color="auto" w:fill="FFFFFF"/>
    </w:rPr>
  </w:style>
  <w:style w:type="paragraph" w:customStyle="1" w:styleId="40">
    <w:name w:val="Основной текст (4)"/>
    <w:basedOn w:val="Normal"/>
    <w:link w:val="4"/>
    <w:uiPriority w:val="99"/>
    <w:rsid w:val="008E2BC3"/>
    <w:pPr>
      <w:shd w:val="clear" w:color="auto" w:fill="FFFFFF"/>
      <w:spacing w:line="274" w:lineRule="exact"/>
    </w:pPr>
    <w:rPr>
      <w:rFonts w:ascii="Calibri" w:eastAsia="Calibri" w:hAnsi="Calibri" w:cs="Calibri"/>
      <w:sz w:val="23"/>
      <w:szCs w:val="23"/>
    </w:rPr>
  </w:style>
  <w:style w:type="paragraph" w:styleId="BalloonText">
    <w:name w:val="Balloon Text"/>
    <w:basedOn w:val="Normal"/>
    <w:link w:val="BalloonTextChar"/>
    <w:uiPriority w:val="99"/>
    <w:semiHidden/>
    <w:rsid w:val="00D5651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D5651E"/>
    <w:rPr>
      <w:rFonts w:ascii="Tahoma" w:hAnsi="Tahoma" w:cs="Tahoma"/>
      <w:sz w:val="16"/>
      <w:szCs w:val="16"/>
      <w:lang w:eastAsia="ru-RU"/>
    </w:rPr>
  </w:style>
  <w:style w:type="character" w:styleId="Hyperlink">
    <w:name w:val="Hyperlink"/>
    <w:basedOn w:val="DefaultParagraphFont"/>
    <w:uiPriority w:val="99"/>
    <w:semiHidden/>
    <w:rsid w:val="004A1D1A"/>
    <w:rPr>
      <w:color w:val="0000FF"/>
      <w:u w:val="single"/>
    </w:rPr>
  </w:style>
  <w:style w:type="paragraph" w:customStyle="1" w:styleId="Default">
    <w:name w:val="Default"/>
    <w:uiPriority w:val="99"/>
    <w:rsid w:val="00A61ABE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character" w:customStyle="1" w:styleId="ListParagraphChar">
    <w:name w:val="List Paragraph Char"/>
    <w:link w:val="ListParagraph"/>
    <w:uiPriority w:val="99"/>
    <w:locked/>
    <w:rsid w:val="00885A53"/>
    <w:rPr>
      <w:rFonts w:ascii="Times New Roman" w:hAnsi="Times New Roman" w:cs="Times New Roman"/>
      <w:sz w:val="20"/>
      <w:szCs w:val="20"/>
      <w:lang w:eastAsia="ru-RU"/>
    </w:rPr>
  </w:style>
  <w:style w:type="paragraph" w:styleId="NoSpacing">
    <w:name w:val="No Spacing"/>
    <w:link w:val="NoSpacingChar"/>
    <w:uiPriority w:val="99"/>
    <w:qFormat/>
    <w:rsid w:val="00885A53"/>
    <w:rPr>
      <w:rFonts w:eastAsia="Times New Roman" w:cs="Calibri"/>
      <w:lang w:eastAsia="en-US"/>
    </w:rPr>
  </w:style>
  <w:style w:type="character" w:customStyle="1" w:styleId="NoSpacingChar">
    <w:name w:val="No Spacing Char"/>
    <w:link w:val="NoSpacing"/>
    <w:uiPriority w:val="99"/>
    <w:locked/>
    <w:rsid w:val="00885A53"/>
    <w:rPr>
      <w:rFonts w:eastAsia="Times New Roman"/>
      <w:sz w:val="22"/>
      <w:szCs w:val="22"/>
      <w:lang w:val="ru-RU" w:eastAsia="en-US"/>
    </w:rPr>
  </w:style>
  <w:style w:type="table" w:styleId="TableGrid">
    <w:name w:val="Table Grid"/>
    <w:basedOn w:val="TableNormal"/>
    <w:uiPriority w:val="99"/>
    <w:rsid w:val="00251177"/>
    <w:pPr>
      <w:ind w:firstLine="709"/>
      <w:jc w:val="both"/>
    </w:pPr>
    <w:rPr>
      <w:rFonts w:cs="Calibri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2">
    <w:name w:val="Style2"/>
    <w:basedOn w:val="Normal"/>
    <w:uiPriority w:val="99"/>
    <w:rsid w:val="005F329C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paragraph" w:styleId="BodyText">
    <w:name w:val="Body Text"/>
    <w:basedOn w:val="Normal"/>
    <w:link w:val="BodyTextChar"/>
    <w:uiPriority w:val="99"/>
    <w:rsid w:val="005F329C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locked/>
    <w:rsid w:val="005F329C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apple-converted-space">
    <w:name w:val="apple-converted-space"/>
    <w:basedOn w:val="DefaultParagraphFont"/>
    <w:uiPriority w:val="99"/>
    <w:rsid w:val="005F329C"/>
  </w:style>
  <w:style w:type="character" w:customStyle="1" w:styleId="font8">
    <w:name w:val="font8"/>
    <w:basedOn w:val="DefaultParagraphFont"/>
    <w:uiPriority w:val="99"/>
    <w:rsid w:val="005F329C"/>
  </w:style>
  <w:style w:type="character" w:customStyle="1" w:styleId="font12">
    <w:name w:val="font12"/>
    <w:basedOn w:val="DefaultParagraphFont"/>
    <w:uiPriority w:val="99"/>
    <w:rsid w:val="005F329C"/>
  </w:style>
  <w:style w:type="character" w:customStyle="1" w:styleId="font14">
    <w:name w:val="font14"/>
    <w:basedOn w:val="DefaultParagraphFont"/>
    <w:uiPriority w:val="99"/>
    <w:rsid w:val="005F329C"/>
  </w:style>
  <w:style w:type="character" w:customStyle="1" w:styleId="a1">
    <w:name w:val="Название Знак"/>
    <w:uiPriority w:val="99"/>
    <w:rsid w:val="005F329C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a2">
    <w:name w:val="Полуторный"/>
    <w:basedOn w:val="Normal"/>
    <w:uiPriority w:val="99"/>
    <w:rsid w:val="00652F22"/>
    <w:pPr>
      <w:ind w:left="720"/>
    </w:pPr>
    <w:rPr>
      <w:sz w:val="24"/>
      <w:szCs w:val="24"/>
    </w:rPr>
  </w:style>
  <w:style w:type="character" w:customStyle="1" w:styleId="FontStyle70">
    <w:name w:val="Font Style70"/>
    <w:basedOn w:val="DefaultParagraphFont"/>
    <w:uiPriority w:val="99"/>
    <w:rsid w:val="00D451FB"/>
    <w:rPr>
      <w:rFonts w:ascii="Times New Roman" w:hAnsi="Times New Roman" w:cs="Times New Roman"/>
      <w:sz w:val="22"/>
      <w:szCs w:val="22"/>
    </w:rPr>
  </w:style>
  <w:style w:type="character" w:customStyle="1" w:styleId="FontStyle22">
    <w:name w:val="Font Style22"/>
    <w:basedOn w:val="DefaultParagraphFont"/>
    <w:uiPriority w:val="99"/>
    <w:rsid w:val="000F2FA9"/>
    <w:rPr>
      <w:rFonts w:ascii="Times New Roman" w:hAnsi="Times New Roman" w:cs="Times New Roman"/>
      <w:sz w:val="26"/>
      <w:szCs w:val="26"/>
    </w:rPr>
  </w:style>
  <w:style w:type="character" w:customStyle="1" w:styleId="FontStyle24">
    <w:name w:val="Font Style24"/>
    <w:basedOn w:val="DefaultParagraphFont"/>
    <w:uiPriority w:val="99"/>
    <w:rsid w:val="00816D59"/>
    <w:rPr>
      <w:rFonts w:ascii="Times New Roman" w:hAnsi="Times New Roman" w:cs="Times New Roman"/>
      <w:sz w:val="26"/>
      <w:szCs w:val="26"/>
    </w:rPr>
  </w:style>
  <w:style w:type="paragraph" w:styleId="NormalWeb">
    <w:name w:val="Normal (Web)"/>
    <w:basedOn w:val="Normal"/>
    <w:uiPriority w:val="99"/>
    <w:semiHidden/>
    <w:rsid w:val="00DC7215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1561</TotalTime>
  <Pages>15</Pages>
  <Words>3766</Words>
  <Characters>21469</Characters>
  <Application>Microsoft Office Outlook</Application>
  <DocSecurity>0</DocSecurity>
  <Lines>0</Lines>
  <Paragraphs>0</Paragraphs>
  <ScaleCrop>false</ScaleCrop>
  <Company>Организация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Customer</cp:lastModifiedBy>
  <cp:revision>62</cp:revision>
  <cp:lastPrinted>2018-01-31T15:50:00Z</cp:lastPrinted>
  <dcterms:created xsi:type="dcterms:W3CDTF">2017-10-02T23:31:00Z</dcterms:created>
  <dcterms:modified xsi:type="dcterms:W3CDTF">2018-01-31T15:50:00Z</dcterms:modified>
</cp:coreProperties>
</file>